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71F6F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C73C224">
      <w:pPr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573405</wp:posOffset>
                </wp:positionV>
                <wp:extent cx="3096260" cy="77184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260" cy="7718425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noFill/>
                          <a:prstDash val="dash"/>
                          <a:miter/>
                        </a:ln>
                      </wps:spPr>
                      <wps:txbx>
                        <w:txbxContent>
                          <w:tbl>
                            <w:tblPr>
                              <w:tblStyle w:val="8"/>
                              <w:tblpPr w:leftFromText="180" w:rightFromText="180" w:vertAnchor="text" w:horzAnchor="page" w:tblpX="1472" w:tblpY="249"/>
                              <w:tblOverlap w:val="never"/>
                              <w:tblW w:w="4426" w:type="dxa"/>
                              <w:tblInd w:w="0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816"/>
                              <w:gridCol w:w="2610"/>
                            </w:tblGrid>
                            <w:tr w14:paraId="38B8667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10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2481EB32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312" w:line="240" w:lineRule="exact"/>
                                    <w:ind w:left="258"/>
                                    <w:textAlignment w:val="auto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6"/>
                                    </w:rPr>
                                    <w:t>专业代码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12613062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313" w:line="240" w:lineRule="exact"/>
                                    <w:ind w:left="738"/>
                                    <w:textAlignment w:val="auto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6"/>
                                    </w:rPr>
                                    <w:t>专业名称</w:t>
                                  </w:r>
                                </w:p>
                              </w:tc>
                            </w:tr>
                            <w:tr w14:paraId="065F18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7C80D97C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0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32962C10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0" w:line="240" w:lineRule="exact"/>
                                    <w:ind w:left="593"/>
                                    <w:textAlignment w:val="auto"/>
                                  </w:pPr>
                                  <w:r>
                                    <w:rPr>
                                      <w:spacing w:val="1"/>
                                    </w:rPr>
                                    <w:t>心血管内科</w:t>
                                  </w:r>
                                </w:p>
                              </w:tc>
                            </w:tr>
                            <w:tr w14:paraId="1D9F553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76C7F051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0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002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7B9D7089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1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2"/>
                                    </w:rPr>
                                    <w:t>呼吸内科</w:t>
                                  </w:r>
                                </w:p>
                              </w:tc>
                            </w:tr>
                            <w:tr w14:paraId="1D870B5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766D59EA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2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61B6B442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2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2"/>
                                    </w:rPr>
                                    <w:t>消化内科</w:t>
                                  </w:r>
                                </w:p>
                              </w:tc>
                            </w:tr>
                            <w:tr w14:paraId="432231C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62E6C011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32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004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39BFA503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02" w:line="240" w:lineRule="exact"/>
                                    <w:ind w:left="873"/>
                                    <w:textAlignment w:val="auto"/>
                                  </w:pPr>
                                  <w:r>
                                    <w:rPr>
                                      <w:spacing w:val="3"/>
                                    </w:rPr>
                                    <w:t>肾内科</w:t>
                                  </w:r>
                                </w:p>
                              </w:tc>
                            </w:tr>
                            <w:tr w14:paraId="46FA7C9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55CCB850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3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005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1FA5297F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3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2"/>
                                    </w:rPr>
                                    <w:t>神经内科</w:t>
                                  </w:r>
                                </w:p>
                              </w:tc>
                            </w:tr>
                            <w:tr w14:paraId="3E3D658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26A58874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3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006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5401CF93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5" w:line="240" w:lineRule="exact"/>
                                    <w:ind w:left="873"/>
                                    <w:textAlignment w:val="auto"/>
                                  </w:pPr>
                                  <w:r>
                                    <w:rPr>
                                      <w:spacing w:val="6"/>
                                    </w:rPr>
                                    <w:t>内分泌</w:t>
                                  </w:r>
                                </w:p>
                              </w:tc>
                            </w:tr>
                            <w:tr w14:paraId="2AF24A3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0FE74E53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4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007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4247873C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7" w:line="240" w:lineRule="exact"/>
                                    <w:ind w:left="873"/>
                                    <w:textAlignment w:val="auto"/>
                                  </w:pPr>
                                  <w:r>
                                    <w:rPr>
                                      <w:spacing w:val="6"/>
                                    </w:rPr>
                                    <w:t>血液病</w:t>
                                  </w:r>
                                </w:p>
                              </w:tc>
                            </w:tr>
                            <w:tr w14:paraId="3E6226C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1FAE51C4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4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008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3CBC3146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4" w:line="240" w:lineRule="exact"/>
                                    <w:ind w:left="873"/>
                                    <w:textAlignment w:val="auto"/>
                                  </w:pPr>
                                  <w:r>
                                    <w:rPr>
                                      <w:spacing w:val="6"/>
                                    </w:rPr>
                                    <w:t>传染病</w:t>
                                  </w:r>
                                </w:p>
                              </w:tc>
                            </w:tr>
                            <w:tr w14:paraId="7E0723A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60B477C9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4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009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235E3B83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7" w:line="240" w:lineRule="exact"/>
                                    <w:ind w:left="873"/>
                                    <w:textAlignment w:val="auto"/>
                                  </w:pPr>
                                  <w:r>
                                    <w:rPr>
                                      <w:spacing w:val="6"/>
                                    </w:rPr>
                                    <w:t>风湿病</w:t>
                                  </w:r>
                                </w:p>
                              </w:tc>
                            </w:tr>
                            <w:tr w14:paraId="029BC85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1CE21BD3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4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011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2F5604B9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4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普通外科</w:t>
                                  </w:r>
                                </w:p>
                              </w:tc>
                            </w:tr>
                            <w:tr w14:paraId="1CD6CE1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02C56B5C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4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012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1DF89B65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4" w:line="240" w:lineRule="exact"/>
                                    <w:ind w:left="873"/>
                                    <w:textAlignment w:val="auto"/>
                                  </w:pPr>
                                  <w:r>
                                    <w:rPr>
                                      <w:spacing w:val="3"/>
                                    </w:rPr>
                                    <w:t>骨外科</w:t>
                                  </w:r>
                                </w:p>
                              </w:tc>
                            </w:tr>
                            <w:tr w14:paraId="5898158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1CEAD5EF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4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013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4229ACAE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4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胸心外科</w:t>
                                  </w:r>
                                </w:p>
                              </w:tc>
                            </w:tr>
                            <w:tr w14:paraId="5D3E839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7644E687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4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014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4B17835A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4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2"/>
                                    </w:rPr>
                                    <w:t>神经外科</w:t>
                                  </w:r>
                                </w:p>
                              </w:tc>
                            </w:tr>
                            <w:tr w14:paraId="0956CF8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40367E51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35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015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3F2D82AD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05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2"/>
                                    </w:rPr>
                                    <w:t>泌尿外科</w:t>
                                  </w:r>
                                </w:p>
                              </w:tc>
                            </w:tr>
                            <w:tr w14:paraId="40E6726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7822E3EC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6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016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33C45E6F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6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烧伤外科</w:t>
                                  </w:r>
                                </w:p>
                              </w:tc>
                            </w:tr>
                            <w:tr w14:paraId="47BFAB4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2B0051D6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6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017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27687AB6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6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2"/>
                                    </w:rPr>
                                    <w:t>整形外科</w:t>
                                  </w:r>
                                </w:p>
                              </w:tc>
                            </w:tr>
                            <w:tr w14:paraId="00F483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6276DEEB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6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018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022A216F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6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2"/>
                                    </w:rPr>
                                    <w:t>小儿外科</w:t>
                                  </w:r>
                                </w:p>
                              </w:tc>
                            </w:tr>
                            <w:tr w14:paraId="713921D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68593C09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7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019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1CC0386F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7" w:line="240" w:lineRule="exact"/>
                                    <w:ind w:left="873"/>
                                    <w:textAlignment w:val="auto"/>
                                  </w:pPr>
                                  <w:r>
                                    <w:rPr>
                                      <w:spacing w:val="3"/>
                                    </w:rPr>
                                    <w:t>妇产科</w:t>
                                  </w:r>
                                </w:p>
                              </w:tc>
                            </w:tr>
                            <w:tr w14:paraId="3860425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0DAC1C89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37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020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4162050A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07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2"/>
                                    </w:rPr>
                                    <w:t>小儿内科</w:t>
                                  </w:r>
                                </w:p>
                              </w:tc>
                            </w:tr>
                            <w:tr w14:paraId="562A393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47B78EA7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7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021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6D5F90D3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20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3"/>
                                    </w:rPr>
                                    <w:t>口腔医学</w:t>
                                  </w:r>
                                </w:p>
                              </w:tc>
                            </w:tr>
                            <w:tr w14:paraId="7697E9B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28ECF931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7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022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33DBD3A9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8" w:line="240" w:lineRule="exact"/>
                                    <w:ind w:left="734"/>
                                    <w:textAlignment w:val="auto"/>
                                  </w:pPr>
                                  <w:r>
                                    <w:rPr>
                                      <w:spacing w:val="2"/>
                                    </w:rPr>
                                    <w:t>口腔内科</w:t>
                                  </w:r>
                                </w:p>
                              </w:tc>
                            </w:tr>
                            <w:tr w14:paraId="2E5A855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exact"/>
                              </w:trPr>
                              <w:tc>
                                <w:tcPr>
                                  <w:tcW w:w="181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4C9E8F3A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48" w:line="240" w:lineRule="exact"/>
                                    <w:ind w:left="604"/>
                                    <w:textAlignment w:val="auto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023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  <w:vAlign w:val="top"/>
                                </w:tcPr>
                                <w:p w14:paraId="3B46FD58">
                                  <w:pPr>
                                    <w:pStyle w:val="1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before="118" w:line="240" w:lineRule="exact"/>
                                    <w:ind w:left="453"/>
                                    <w:textAlignment w:val="auto"/>
                                  </w:pPr>
                                  <w:r>
                                    <w:rPr>
                                      <w:spacing w:val="1"/>
                                    </w:rPr>
                                    <w:t>口腔颌面外科</w:t>
                                  </w:r>
                                </w:p>
                              </w:tc>
                            </w:tr>
                          </w:tbl>
                          <w:p w14:paraId="09AA0A76"/>
                        </w:txbxContent>
                      </wps:txbx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4" o:spid="_x0000_s1026" o:spt="1" style="position:absolute;left:0pt;margin-left:-30.45pt;margin-top:45.15pt;height:607.75pt;width:243.8pt;z-index:251659264;mso-width-relative:page;mso-height-relative:page;" filled="f" stroked="f" coordsize="21600,21600" o:gfxdata="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wWRoxtoAAAALAQAADwAAAAAAAAAB&#10;ACAAAAAiAAAAZHJzL2Rvd25yZXYueG1sUEsBAhQAFAAAAAgAh07iQNCeBUkOAgAABwQAAA4AAAAA&#10;AAAAAQAgAAAAKQEAAGRycy9lMm9Eb2MueG1sUEsFBgAAAAAGAAYAWQEAAKkFAAAAAA==&#10;">
                <v:fill on="f" focussize="0,0"/>
                <v:stroke on="f" weight="0.5pt" joinstyle="miter" dashstyle="dash"/>
                <v:imagedata o:title=""/>
                <o:lock v:ext="edit" aspectratio="f"/>
                <v:textbox>
                  <w:txbxContent>
                    <w:tbl>
                      <w:tblPr>
                        <w:tblStyle w:val="8"/>
                        <w:tblpPr w:leftFromText="180" w:rightFromText="180" w:vertAnchor="text" w:horzAnchor="page" w:tblpX="1472" w:tblpY="249"/>
                        <w:tblOverlap w:val="never"/>
                        <w:tblW w:w="4426" w:type="dxa"/>
                        <w:tblInd w:w="0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816"/>
                        <w:gridCol w:w="2610"/>
                      </w:tblGrid>
                      <w:tr w14:paraId="38B8667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10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2481EB32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312" w:line="240" w:lineRule="exact"/>
                              <w:ind w:left="258"/>
                              <w:textAlignment w:val="auto"/>
                            </w:pPr>
                            <w:r>
                              <w:rPr>
                                <w:b/>
                                <w:bCs/>
                                <w:spacing w:val="-6"/>
                              </w:rPr>
                              <w:t>专业代码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12613062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313" w:line="240" w:lineRule="exact"/>
                              <w:ind w:left="738"/>
                              <w:textAlignment w:val="auto"/>
                            </w:pPr>
                            <w:r>
                              <w:rPr>
                                <w:b/>
                                <w:bCs/>
                                <w:spacing w:val="-6"/>
                              </w:rPr>
                              <w:t>专业名称</w:t>
                            </w:r>
                          </w:p>
                        </w:tc>
                      </w:tr>
                      <w:tr w14:paraId="065F18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7C80D97C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0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32962C10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0" w:line="240" w:lineRule="exact"/>
                              <w:ind w:left="593"/>
                              <w:textAlignment w:val="auto"/>
                            </w:pPr>
                            <w:r>
                              <w:rPr>
                                <w:spacing w:val="1"/>
                              </w:rPr>
                              <w:t>心血管内科</w:t>
                            </w:r>
                          </w:p>
                        </w:tc>
                      </w:tr>
                      <w:tr w14:paraId="1D9F553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76C7F051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0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002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7B9D7089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1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2"/>
                              </w:rPr>
                              <w:t>呼吸内科</w:t>
                            </w:r>
                          </w:p>
                        </w:tc>
                      </w:tr>
                      <w:tr w14:paraId="1D870B5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766D59EA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2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61B6B442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2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2"/>
                              </w:rPr>
                              <w:t>消化内科</w:t>
                            </w:r>
                          </w:p>
                        </w:tc>
                      </w:tr>
                      <w:tr w14:paraId="432231C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62E6C011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32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004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39BFA503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02" w:line="240" w:lineRule="exact"/>
                              <w:ind w:left="873"/>
                              <w:textAlignment w:val="auto"/>
                            </w:pPr>
                            <w:r>
                              <w:rPr>
                                <w:spacing w:val="3"/>
                              </w:rPr>
                              <w:t>肾内科</w:t>
                            </w:r>
                          </w:p>
                        </w:tc>
                      </w:tr>
                      <w:tr w14:paraId="46FA7C9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55CCB850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3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005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1FA5297F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3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2"/>
                              </w:rPr>
                              <w:t>神经内科</w:t>
                            </w:r>
                          </w:p>
                        </w:tc>
                      </w:tr>
                      <w:tr w14:paraId="3E3D658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26A58874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3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006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5401CF93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5" w:line="240" w:lineRule="exact"/>
                              <w:ind w:left="873"/>
                              <w:textAlignment w:val="auto"/>
                            </w:pPr>
                            <w:r>
                              <w:rPr>
                                <w:spacing w:val="6"/>
                              </w:rPr>
                              <w:t>内分泌</w:t>
                            </w:r>
                          </w:p>
                        </w:tc>
                      </w:tr>
                      <w:tr w14:paraId="2AF24A3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0FE74E53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4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007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4247873C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7" w:line="240" w:lineRule="exact"/>
                              <w:ind w:left="873"/>
                              <w:textAlignment w:val="auto"/>
                            </w:pPr>
                            <w:r>
                              <w:rPr>
                                <w:spacing w:val="6"/>
                              </w:rPr>
                              <w:t>血液病</w:t>
                            </w:r>
                          </w:p>
                        </w:tc>
                      </w:tr>
                      <w:tr w14:paraId="3E6226C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1FAE51C4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4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008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3CBC3146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4" w:line="240" w:lineRule="exact"/>
                              <w:ind w:left="873"/>
                              <w:textAlignment w:val="auto"/>
                            </w:pPr>
                            <w:r>
                              <w:rPr>
                                <w:spacing w:val="6"/>
                              </w:rPr>
                              <w:t>传染病</w:t>
                            </w:r>
                          </w:p>
                        </w:tc>
                      </w:tr>
                      <w:tr w14:paraId="7E0723A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60B477C9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4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009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235E3B83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7" w:line="240" w:lineRule="exact"/>
                              <w:ind w:left="873"/>
                              <w:textAlignment w:val="auto"/>
                            </w:pPr>
                            <w:r>
                              <w:rPr>
                                <w:spacing w:val="6"/>
                              </w:rPr>
                              <w:t>风湿病</w:t>
                            </w:r>
                          </w:p>
                        </w:tc>
                      </w:tr>
                      <w:tr w14:paraId="029BC85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1CE21BD3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4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011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2F5604B9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4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-2"/>
                              </w:rPr>
                              <w:t>普通外科</w:t>
                            </w:r>
                          </w:p>
                        </w:tc>
                      </w:tr>
                      <w:tr w14:paraId="1CD6CE1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02C56B5C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4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012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1DF89B65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4" w:line="240" w:lineRule="exact"/>
                              <w:ind w:left="873"/>
                              <w:textAlignment w:val="auto"/>
                            </w:pPr>
                            <w:r>
                              <w:rPr>
                                <w:spacing w:val="3"/>
                              </w:rPr>
                              <w:t>骨外科</w:t>
                            </w:r>
                          </w:p>
                        </w:tc>
                      </w:tr>
                      <w:tr w14:paraId="5898158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1CEAD5EF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4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013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4229ACAE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4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-2"/>
                              </w:rPr>
                              <w:t>胸心外科</w:t>
                            </w:r>
                          </w:p>
                        </w:tc>
                      </w:tr>
                      <w:tr w14:paraId="5D3E839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7644E687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4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014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4B17835A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4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2"/>
                              </w:rPr>
                              <w:t>神经外科</w:t>
                            </w:r>
                          </w:p>
                        </w:tc>
                      </w:tr>
                      <w:tr w14:paraId="0956CF8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40367E51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35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015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3F2D82AD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05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2"/>
                              </w:rPr>
                              <w:t>泌尿外科</w:t>
                            </w:r>
                          </w:p>
                        </w:tc>
                      </w:tr>
                      <w:tr w14:paraId="40E6726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7822E3EC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6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016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33C45E6F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6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-2"/>
                              </w:rPr>
                              <w:t>烧伤外科</w:t>
                            </w:r>
                          </w:p>
                        </w:tc>
                      </w:tr>
                      <w:tr w14:paraId="47BFAB4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2B0051D6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6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017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27687AB6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6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2"/>
                              </w:rPr>
                              <w:t>整形外科</w:t>
                            </w:r>
                          </w:p>
                        </w:tc>
                      </w:tr>
                      <w:tr w14:paraId="00F483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6276DEEB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6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018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022A216F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6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2"/>
                              </w:rPr>
                              <w:t>小儿外科</w:t>
                            </w:r>
                          </w:p>
                        </w:tc>
                      </w:tr>
                      <w:tr w14:paraId="713921D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68593C09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7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019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1CC0386F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7" w:line="240" w:lineRule="exact"/>
                              <w:ind w:left="873"/>
                              <w:textAlignment w:val="auto"/>
                            </w:pPr>
                            <w:r>
                              <w:rPr>
                                <w:spacing w:val="3"/>
                              </w:rPr>
                              <w:t>妇产科</w:t>
                            </w:r>
                          </w:p>
                        </w:tc>
                      </w:tr>
                      <w:tr w14:paraId="3860425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0DAC1C89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37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020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4162050A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07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2"/>
                              </w:rPr>
                              <w:t>小儿内科</w:t>
                            </w:r>
                          </w:p>
                        </w:tc>
                      </w:tr>
                      <w:tr w14:paraId="562A393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47B78EA7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7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021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6D5F90D3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20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3"/>
                              </w:rPr>
                              <w:t>口腔医学</w:t>
                            </w:r>
                          </w:p>
                        </w:tc>
                      </w:tr>
                      <w:tr w14:paraId="7697E9B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28ECF931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7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022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33DBD3A9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8" w:line="240" w:lineRule="exact"/>
                              <w:ind w:left="734"/>
                              <w:textAlignment w:val="auto"/>
                            </w:pPr>
                            <w:r>
                              <w:rPr>
                                <w:spacing w:val="2"/>
                              </w:rPr>
                              <w:t>口腔内科</w:t>
                            </w:r>
                          </w:p>
                        </w:tc>
                      </w:tr>
                      <w:tr w14:paraId="2E5A855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exact"/>
                        </w:trPr>
                        <w:tc>
                          <w:tcPr>
                            <w:tcW w:w="181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4C9E8F3A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48" w:line="240" w:lineRule="exact"/>
                              <w:ind w:left="604"/>
                              <w:textAlignment w:val="auto"/>
                            </w:pPr>
                            <w:r>
                              <w:rPr>
                                <w:spacing w:val="-3"/>
                              </w:rPr>
                              <w:t>023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  <w:vAlign w:val="top"/>
                          </w:tcPr>
                          <w:p w14:paraId="3B46FD58"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8" w:line="240" w:lineRule="exact"/>
                              <w:ind w:left="453"/>
                              <w:textAlignment w:val="auto"/>
                            </w:pPr>
                            <w:r>
                              <w:rPr>
                                <w:spacing w:val="1"/>
                              </w:rPr>
                              <w:t>口腔颌面外科</w:t>
                            </w:r>
                          </w:p>
                        </w:tc>
                      </w:tr>
                    </w:tbl>
                    <w:p w14:paraId="09AA0A76"/>
                  </w:txbxContent>
                </v:textbox>
              </v:rect>
            </w:pict>
          </mc:Fallback>
        </mc:AlternateConten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申报专业值域代码表</w:t>
      </w:r>
    </w:p>
    <w:tbl>
      <w:tblPr>
        <w:tblStyle w:val="8"/>
        <w:tblW w:w="4410" w:type="dxa"/>
        <w:tblInd w:w="46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2730"/>
      </w:tblGrid>
      <w:tr w14:paraId="76328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3E1A04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2" w:line="240" w:lineRule="exact"/>
              <w:ind w:left="319"/>
              <w:textAlignment w:val="auto"/>
            </w:pPr>
            <w:bookmarkStart w:id="0" w:name="_GoBack" w:colFirst="1" w:colLast="1"/>
            <w:r>
              <w:rPr>
                <w:b/>
                <w:bCs/>
                <w:spacing w:val="-6"/>
              </w:rPr>
              <w:t>专业代码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B3D260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line="240" w:lineRule="exact"/>
              <w:ind w:left="878"/>
              <w:textAlignment w:val="auto"/>
            </w:pPr>
            <w:r>
              <w:rPr>
                <w:b/>
                <w:bCs/>
                <w:spacing w:val="-6"/>
              </w:rPr>
              <w:t>专业名称</w:t>
            </w:r>
          </w:p>
        </w:tc>
      </w:tr>
      <w:bookmarkEnd w:id="0"/>
      <w:tr w14:paraId="21632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A799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240" w:lineRule="exact"/>
              <w:ind w:left="665"/>
              <w:textAlignment w:val="auto"/>
            </w:pPr>
            <w:r>
              <w:rPr>
                <w:spacing w:val="-3"/>
              </w:rPr>
              <w:t>024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A8BB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2" w:line="240" w:lineRule="exact"/>
              <w:ind w:left="874"/>
              <w:textAlignment w:val="auto"/>
            </w:pPr>
            <w:r>
              <w:rPr>
                <w:spacing w:val="3"/>
              </w:rPr>
              <w:t>口腔修复</w:t>
            </w:r>
          </w:p>
        </w:tc>
      </w:tr>
      <w:tr w14:paraId="17449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0A8A21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240" w:lineRule="exact"/>
              <w:ind w:left="665"/>
              <w:textAlignment w:val="auto"/>
            </w:pPr>
            <w:r>
              <w:rPr>
                <w:spacing w:val="-3"/>
              </w:rPr>
              <w:t>025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45FD38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3" w:line="240" w:lineRule="exact"/>
              <w:ind w:left="874"/>
              <w:textAlignment w:val="auto"/>
            </w:pPr>
            <w:r>
              <w:rPr>
                <w:spacing w:val="2"/>
              </w:rPr>
              <w:t>口腔正畸</w:t>
            </w:r>
          </w:p>
        </w:tc>
      </w:tr>
      <w:tr w14:paraId="0FFC4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055B0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240" w:lineRule="exact"/>
              <w:ind w:left="665"/>
              <w:textAlignment w:val="auto"/>
            </w:pPr>
            <w:r>
              <w:rPr>
                <w:spacing w:val="-3"/>
              </w:rPr>
              <w:t>026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E3F3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1" w:line="240" w:lineRule="exact"/>
              <w:ind w:left="1154"/>
              <w:textAlignment w:val="auto"/>
            </w:pPr>
            <w:r>
              <w:rPr>
                <w:spacing w:val="4"/>
              </w:rPr>
              <w:t>眼科</w:t>
            </w:r>
          </w:p>
        </w:tc>
      </w:tr>
      <w:tr w14:paraId="1EDFF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2E251F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240" w:lineRule="exact"/>
              <w:ind w:left="665"/>
              <w:textAlignment w:val="auto"/>
            </w:pPr>
            <w:r>
              <w:rPr>
                <w:spacing w:val="-3"/>
              </w:rPr>
              <w:t>027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1989F6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1" w:line="240" w:lineRule="exact"/>
              <w:ind w:left="313"/>
              <w:textAlignment w:val="auto"/>
            </w:pPr>
            <w:r>
              <w:rPr>
                <w:spacing w:val="6"/>
              </w:rPr>
              <w:t>耳鼻喉</w:t>
            </w:r>
            <w:r>
              <w:rPr>
                <w:rFonts w:hint="eastAsia"/>
                <w:spacing w:val="6"/>
                <w:lang w:eastAsia="zh-CN"/>
              </w:rPr>
              <w:t>（</w:t>
            </w:r>
            <w:r>
              <w:rPr>
                <w:spacing w:val="6"/>
              </w:rPr>
              <w:t>头颈外科</w:t>
            </w:r>
            <w:r>
              <w:rPr>
                <w:rFonts w:hint="eastAsia"/>
                <w:spacing w:val="6"/>
                <w:lang w:eastAsia="zh-CN"/>
              </w:rPr>
              <w:t>）</w:t>
            </w:r>
          </w:p>
        </w:tc>
      </w:tr>
      <w:tr w14:paraId="37D9F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69DC3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240" w:lineRule="exact"/>
              <w:ind w:left="665"/>
              <w:textAlignment w:val="auto"/>
            </w:pPr>
            <w:r>
              <w:rPr>
                <w:spacing w:val="-3"/>
              </w:rPr>
              <w:t>028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21626F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5" w:line="240" w:lineRule="exact"/>
              <w:ind w:left="734"/>
              <w:textAlignment w:val="auto"/>
            </w:pPr>
            <w:r>
              <w:rPr>
                <w:spacing w:val="3"/>
              </w:rPr>
              <w:t>皮肤与性病</w:t>
            </w:r>
          </w:p>
        </w:tc>
      </w:tr>
      <w:tr w14:paraId="11C6A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E1E4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240" w:lineRule="exact"/>
              <w:ind w:left="665"/>
              <w:textAlignment w:val="auto"/>
            </w:pPr>
            <w:r>
              <w:rPr>
                <w:spacing w:val="-3"/>
              </w:rPr>
              <w:t>029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2D84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2" w:line="240" w:lineRule="exact"/>
              <w:ind w:left="874"/>
              <w:textAlignment w:val="auto"/>
            </w:pPr>
            <w:r>
              <w:rPr>
                <w:spacing w:val="-2"/>
              </w:rPr>
              <w:t>肿瘤内科</w:t>
            </w:r>
          </w:p>
        </w:tc>
      </w:tr>
      <w:tr w14:paraId="05D61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A372D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3" w:line="240" w:lineRule="exact"/>
              <w:ind w:left="665"/>
              <w:textAlignment w:val="auto"/>
            </w:pPr>
            <w:r>
              <w:rPr>
                <w:spacing w:val="-3"/>
              </w:rPr>
              <w:t>030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4A4C4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2" w:line="240" w:lineRule="exact"/>
              <w:ind w:left="874"/>
              <w:textAlignment w:val="auto"/>
            </w:pPr>
            <w:r>
              <w:rPr>
                <w:spacing w:val="-2"/>
              </w:rPr>
              <w:t>肿瘤外科</w:t>
            </w:r>
          </w:p>
        </w:tc>
      </w:tr>
      <w:tr w14:paraId="3672A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E4FC49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3" w:line="240" w:lineRule="exact"/>
              <w:ind w:left="665"/>
              <w:textAlignment w:val="auto"/>
            </w:pPr>
            <w:r>
              <w:rPr>
                <w:spacing w:val="-3"/>
              </w:rPr>
              <w:t>031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3C29E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exact"/>
              <w:ind w:left="454"/>
              <w:textAlignment w:val="auto"/>
            </w:pPr>
            <w:r>
              <w:rPr>
                <w:spacing w:val="2"/>
              </w:rPr>
              <w:t>放射肿瘤治疗学</w:t>
            </w:r>
          </w:p>
        </w:tc>
      </w:tr>
      <w:tr w14:paraId="0C605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79D33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4" w:line="240" w:lineRule="exact"/>
              <w:ind w:left="665"/>
              <w:textAlignment w:val="auto"/>
            </w:pPr>
            <w:r>
              <w:rPr>
                <w:spacing w:val="-3"/>
              </w:rPr>
              <w:t>038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0D1B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exact"/>
              <w:ind w:left="874"/>
              <w:textAlignment w:val="auto"/>
            </w:pPr>
            <w:r>
              <w:rPr>
                <w:spacing w:val="3"/>
              </w:rPr>
              <w:t>康复医学</w:t>
            </w:r>
          </w:p>
        </w:tc>
      </w:tr>
      <w:tr w14:paraId="3CDF3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E08C6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240" w:lineRule="exact"/>
              <w:ind w:left="665"/>
              <w:textAlignment w:val="auto"/>
            </w:pPr>
            <w:r>
              <w:rPr>
                <w:spacing w:val="-3"/>
              </w:rPr>
              <w:t>047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57A62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014"/>
              <w:textAlignment w:val="auto"/>
            </w:pPr>
            <w:r>
              <w:rPr>
                <w:spacing w:val="5"/>
              </w:rPr>
              <w:t>护理学</w:t>
            </w:r>
          </w:p>
        </w:tc>
      </w:tr>
      <w:tr w14:paraId="655F3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4BEE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240" w:lineRule="exact"/>
              <w:ind w:left="665"/>
              <w:textAlignment w:val="auto"/>
            </w:pPr>
            <w:r>
              <w:rPr>
                <w:spacing w:val="-3"/>
              </w:rPr>
              <w:t>048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0645A8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5" w:line="240" w:lineRule="exact"/>
              <w:ind w:left="874"/>
              <w:textAlignment w:val="auto"/>
            </w:pPr>
            <w:r>
              <w:rPr>
                <w:spacing w:val="2"/>
              </w:rPr>
              <w:t>内科护理</w:t>
            </w:r>
          </w:p>
        </w:tc>
      </w:tr>
      <w:tr w14:paraId="2504A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DE1BF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4" w:line="240" w:lineRule="exact"/>
              <w:ind w:left="665"/>
              <w:textAlignment w:val="auto"/>
            </w:pPr>
            <w:r>
              <w:rPr>
                <w:spacing w:val="-3"/>
              </w:rPr>
              <w:t>049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8A65E6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5" w:line="240" w:lineRule="exact"/>
              <w:ind w:left="874"/>
              <w:textAlignment w:val="auto"/>
            </w:pPr>
            <w:r>
              <w:rPr>
                <w:spacing w:val="2"/>
              </w:rPr>
              <w:t>外科护理</w:t>
            </w:r>
          </w:p>
        </w:tc>
      </w:tr>
      <w:tr w14:paraId="713E3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49749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240" w:lineRule="exact"/>
              <w:ind w:left="665"/>
              <w:textAlignment w:val="auto"/>
            </w:pPr>
            <w:r>
              <w:rPr>
                <w:spacing w:val="-3"/>
              </w:rPr>
              <w:t>050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32466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5" w:line="240" w:lineRule="exact"/>
              <w:ind w:left="734"/>
              <w:textAlignment w:val="auto"/>
            </w:pPr>
            <w:r>
              <w:rPr>
                <w:spacing w:val="1"/>
              </w:rPr>
              <w:t>妇产科护理</w:t>
            </w:r>
          </w:p>
        </w:tc>
      </w:tr>
      <w:tr w14:paraId="1074B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4577E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240" w:lineRule="exact"/>
              <w:ind w:left="665"/>
              <w:textAlignment w:val="auto"/>
            </w:pPr>
            <w:r>
              <w:rPr>
                <w:spacing w:val="-3"/>
              </w:rPr>
              <w:t>051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B1EB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exact"/>
              <w:ind w:left="874"/>
              <w:textAlignment w:val="auto"/>
            </w:pPr>
            <w:r>
              <w:rPr>
                <w:spacing w:val="2"/>
              </w:rPr>
              <w:t>儿科护理</w:t>
            </w:r>
          </w:p>
        </w:tc>
      </w:tr>
      <w:tr w14:paraId="6B0E2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5F21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240" w:lineRule="exact"/>
              <w:ind w:left="665"/>
              <w:textAlignment w:val="auto"/>
            </w:pPr>
            <w:r>
              <w:rPr>
                <w:spacing w:val="-3"/>
              </w:rPr>
              <w:t>063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8118A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exact"/>
              <w:ind w:left="874"/>
              <w:textAlignment w:val="auto"/>
            </w:pPr>
            <w:r>
              <w:rPr>
                <w:spacing w:val="-2"/>
              </w:rPr>
              <w:t>普通内科</w:t>
            </w:r>
          </w:p>
        </w:tc>
      </w:tr>
      <w:tr w14:paraId="52351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98ED3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240" w:lineRule="exact"/>
              <w:ind w:left="665"/>
              <w:textAlignment w:val="auto"/>
            </w:pPr>
            <w:r>
              <w:rPr>
                <w:spacing w:val="-3"/>
              </w:rPr>
              <w:t>064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05870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9" w:line="240" w:lineRule="exact"/>
              <w:ind w:left="1014"/>
              <w:textAlignment w:val="auto"/>
            </w:pPr>
            <w:r>
              <w:rPr>
                <w:spacing w:val="6"/>
              </w:rPr>
              <w:t>结核病</w:t>
            </w:r>
          </w:p>
        </w:tc>
      </w:tr>
      <w:tr w14:paraId="27E80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41B773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240" w:lineRule="exact"/>
              <w:ind w:left="665"/>
              <w:textAlignment w:val="auto"/>
            </w:pPr>
            <w:r>
              <w:rPr>
                <w:spacing w:val="-3"/>
              </w:rPr>
              <w:t>065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5D9A2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9" w:line="240" w:lineRule="exact"/>
              <w:ind w:left="874"/>
              <w:textAlignment w:val="auto"/>
            </w:pPr>
            <w:r>
              <w:rPr>
                <w:spacing w:val="3"/>
              </w:rPr>
              <w:t>老年医学</w:t>
            </w:r>
          </w:p>
        </w:tc>
      </w:tr>
      <w:tr w14:paraId="414D0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E6FE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240" w:lineRule="exact"/>
              <w:ind w:left="665"/>
              <w:textAlignment w:val="auto"/>
            </w:pPr>
            <w:r>
              <w:rPr>
                <w:spacing w:val="-3"/>
              </w:rPr>
              <w:t>066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3449C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1" w:line="240" w:lineRule="exact"/>
              <w:ind w:left="1014"/>
              <w:textAlignment w:val="auto"/>
            </w:pPr>
            <w:r>
              <w:rPr>
                <w:spacing w:val="6"/>
              </w:rPr>
              <w:t>职业病</w:t>
            </w:r>
          </w:p>
        </w:tc>
      </w:tr>
      <w:tr w14:paraId="36C88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0A541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6" w:line="240" w:lineRule="exact"/>
              <w:ind w:left="665"/>
              <w:textAlignment w:val="auto"/>
            </w:pPr>
            <w:r>
              <w:rPr>
                <w:spacing w:val="-3"/>
              </w:rPr>
              <w:t>067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BC36E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9" w:line="240" w:lineRule="exact"/>
              <w:ind w:left="874"/>
              <w:textAlignment w:val="auto"/>
            </w:pPr>
            <w:r>
              <w:rPr>
                <w:spacing w:val="5"/>
              </w:rPr>
              <w:t>计划生育</w:t>
            </w:r>
          </w:p>
        </w:tc>
      </w:tr>
      <w:tr w14:paraId="3D5EF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F866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240" w:lineRule="exact"/>
              <w:ind w:left="665"/>
              <w:textAlignment w:val="auto"/>
            </w:pPr>
            <w:r>
              <w:rPr>
                <w:spacing w:val="-3"/>
              </w:rPr>
              <w:t>068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02229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line="240" w:lineRule="exact"/>
              <w:ind w:left="1014"/>
              <w:textAlignment w:val="auto"/>
            </w:pPr>
            <w:r>
              <w:rPr>
                <w:spacing w:val="6"/>
              </w:rPr>
              <w:t>精神病</w:t>
            </w:r>
          </w:p>
        </w:tc>
      </w:tr>
      <w:tr w14:paraId="6CB07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682FC3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240" w:lineRule="exact"/>
              <w:ind w:left="665"/>
              <w:textAlignment w:val="auto"/>
            </w:pPr>
            <w:r>
              <w:rPr>
                <w:spacing w:val="-3"/>
              </w:rPr>
              <w:t>069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19677B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8" w:line="240" w:lineRule="exact"/>
              <w:ind w:left="874"/>
              <w:textAlignment w:val="auto"/>
            </w:pPr>
            <w:r>
              <w:rPr>
                <w:spacing w:val="3"/>
              </w:rPr>
              <w:t>全科医学</w:t>
            </w:r>
          </w:p>
        </w:tc>
      </w:tr>
      <w:tr w14:paraId="6D298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5024EB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line="240" w:lineRule="exact"/>
              <w:ind w:left="665"/>
              <w:textAlignment w:val="auto"/>
            </w:pPr>
            <w:r>
              <w:rPr>
                <w:spacing w:val="-8"/>
              </w:rPr>
              <w:t>119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8B6A90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240" w:lineRule="exact"/>
              <w:ind w:left="874"/>
              <w:textAlignment w:val="auto"/>
            </w:pPr>
            <w:r>
              <w:rPr>
                <w:spacing w:val="3"/>
              </w:rPr>
              <w:t>介入治疗</w:t>
            </w:r>
          </w:p>
        </w:tc>
      </w:tr>
    </w:tbl>
    <w:p w14:paraId="21F1BC86">
      <w:pPr>
        <w:jc w:val="lef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178435</wp:posOffset>
                </wp:positionV>
                <wp:extent cx="2724150" cy="7601585"/>
                <wp:effectExtent l="0" t="0" r="0" b="0"/>
                <wp:wrapNone/>
                <wp:docPr id="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760158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round/>
                        </a:ln>
                      </wps:spPr>
                      <wps:txbx>
                        <w:txbxContent>
                          <w:p w14:paraId="34062C9B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8"/>
                              <w:tblW w:w="4660" w:type="dxa"/>
                              <w:tblInd w:w="4734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771"/>
                              <w:gridCol w:w="2889"/>
                            </w:tblGrid>
                            <w:tr w14:paraId="2EC0D01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84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tbl>
                                  <w:tblPr>
                                    <w:tblStyle w:val="8"/>
                                    <w:tblW w:w="4660" w:type="dxa"/>
                                    <w:tblInd w:w="4734" w:type="dxa"/>
                                    <w:tblBorders>
                                      <w:top w:val="single" w:color="000000" w:sz="4" w:space="0"/>
                                      <w:left w:val="single" w:color="000000" w:sz="4" w:space="0"/>
                                      <w:bottom w:val="single" w:color="000000" w:sz="4" w:space="0"/>
                                      <w:right w:val="single" w:color="000000" w:sz="4" w:space="0"/>
                                      <w:insideH w:val="single" w:color="000000" w:sz="4" w:space="0"/>
                                      <w:insideV w:val="single" w:color="000000" w:sz="4" w:space="0"/>
                                    </w:tblBorders>
                                    <w:tblLayout w:type="fixed"/>
                                    <w:tblCell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blCellMar>
                                  </w:tblPr>
                                  <w:tblGrid>
                                    <w:gridCol w:w="1771"/>
                                    <w:gridCol w:w="2889"/>
                                  </w:tblGrid>
                                  <w:tr w14:paraId="64193095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884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tbl>
                                        <w:tblPr>
                                          <w:tblStyle w:val="8"/>
                                          <w:tblW w:w="6431" w:type="dxa"/>
                                          <w:tblInd w:w="4734" w:type="dxa"/>
                                          <w:tblBorders>
                                            <w:top w:val="single" w:color="000000" w:sz="4" w:space="0"/>
                                            <w:left w:val="single" w:color="000000" w:sz="4" w:space="0"/>
                                            <w:bottom w:val="single" w:color="000000" w:sz="4" w:space="0"/>
                                            <w:right w:val="single" w:color="000000" w:sz="4" w:space="0"/>
                                            <w:insideH w:val="single" w:color="000000" w:sz="4" w:space="0"/>
                                            <w:insideV w:val="single" w:color="000000" w:sz="4" w:space="0"/>
                                          </w:tblBorders>
                                          <w:tblLayout w:type="fixed"/>
                                          <w:tblCell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blCellMar>
                                        </w:tblPr>
                                        <w:tblGrid>
                                          <w:gridCol w:w="1771"/>
                                          <w:gridCol w:w="1771"/>
                                          <w:gridCol w:w="2889"/>
                                        </w:tblGrid>
                                        <w:tr w14:paraId="27F26E72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884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tbl>
                                              <w:tblPr>
                                                <w:tblStyle w:val="8"/>
                                                <w:tblW w:w="4660" w:type="dxa"/>
                                                <w:tblInd w:w="4734" w:type="dxa"/>
                                                <w:tblBorders>
                                                  <w:top w:val="single" w:color="000000" w:sz="4" w:space="0"/>
                                                  <w:left w:val="single" w:color="000000" w:sz="4" w:space="0"/>
                                                  <w:bottom w:val="single" w:color="000000" w:sz="4" w:space="0"/>
                                                  <w:right w:val="single" w:color="000000" w:sz="4" w:space="0"/>
                                                  <w:insideH w:val="single" w:color="000000" w:sz="4" w:space="0"/>
                                                  <w:insideV w:val="single" w:color="000000" w:sz="4" w:space="0"/>
                                                </w:tblBorders>
                                                <w:tblLayout w:type="fixed"/>
                                                <w:tblCell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blCellMar>
                                              </w:tblPr>
                                              <w:tblGrid>
                                                <w:gridCol w:w="1771"/>
                                                <w:gridCol w:w="2889"/>
                                              </w:tblGrid>
                                              <w:tr w14:paraId="4E7298C1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884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3554467A">
                                                    <w:pPr>
                                                      <w:pStyle w:val="13"/>
                                                      <w:spacing w:before="302" w:line="218" w:lineRule="auto"/>
                                                      <w:ind w:left="319"/>
                                                    </w:pPr>
                                                    <w:r>
                                                      <w:rPr>
                                                        <w:b/>
                                                        <w:bCs/>
                                                        <w:spacing w:val="-6"/>
                                                      </w:rPr>
                                                      <w:t>专业代码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73F895C">
                                                    <w:pPr>
                                                      <w:pStyle w:val="13"/>
                                                      <w:spacing w:before="303" w:line="221" w:lineRule="auto"/>
                                                      <w:ind w:left="878"/>
                                                    </w:pPr>
                                                    <w:r>
                                                      <w:rPr>
                                                        <w:b/>
                                                        <w:bCs/>
                                                        <w:spacing w:val="-6"/>
                                                      </w:rPr>
                                                      <w:t>专业名称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0B2FBFFF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5FD85AE2">
                                                    <w:pPr>
                                                      <w:pStyle w:val="13"/>
                                                      <w:spacing w:before="140" w:line="230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024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DF51A91">
                                                    <w:pPr>
                                                      <w:pStyle w:val="13"/>
                                                      <w:spacing w:before="112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3"/>
                                                      </w:rPr>
                                                      <w:t>口腔修复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5BA98838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3B561159">
                                                    <w:pPr>
                                                      <w:pStyle w:val="13"/>
                                                      <w:spacing w:before="141" w:line="223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025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32C8DEB1">
                                                    <w:pPr>
                                                      <w:pStyle w:val="13"/>
                                                      <w:spacing w:before="113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2"/>
                                                      </w:rPr>
                                                      <w:t>口腔正畸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3602D357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tbl>
                                                    <w:tblPr>
                                                      <w:tblStyle w:val="8"/>
                                                      <w:tblW w:w="4660" w:type="dxa"/>
                                                      <w:tblInd w:w="4734" w:type="dxa"/>
                                                      <w:tblBorders>
                                                        <w:top w:val="single" w:color="000000" w:sz="4" w:space="0"/>
                                                        <w:left w:val="single" w:color="000000" w:sz="4" w:space="0"/>
                                                        <w:bottom w:val="single" w:color="000000" w:sz="4" w:space="0"/>
                                                        <w:right w:val="single" w:color="000000" w:sz="4" w:space="0"/>
                                                        <w:insideH w:val="single" w:color="000000" w:sz="4" w:space="0"/>
                                                        <w:insideV w:val="single" w:color="000000" w:sz="4" w:space="0"/>
                                                      </w:tblBorders>
                                                      <w:tblLayout w:type="fixed"/>
                                                      <w:tblCellMar>
                                                        <w:top w:w="0" w:type="dxa"/>
                                                        <w:left w:w="0" w:type="dxa"/>
                                                        <w:bottom w:w="0" w:type="dxa"/>
                                                        <w:right w:w="0" w:type="dxa"/>
                                                      </w:tblCellMar>
                                                    </w:tblPr>
                                                    <w:tblGrid>
                                                      <w:gridCol w:w="1771"/>
                                                      <w:gridCol w:w="2889"/>
                                                    </w:tblGrid>
                                                    <w:tr w14:paraId="4E89654E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</w:tblPrEx>
                                                      <w:trPr>
                                                        <w:trHeight w:val="884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tbl>
                                                          <w:tblPr>
                                                            <w:tblStyle w:val="8"/>
                                                            <w:tblW w:w="4660" w:type="dxa"/>
                                                            <w:tblInd w:w="4734" w:type="dxa"/>
                                                            <w:tblBorders>
                                                              <w:top w:val="single" w:color="000000" w:sz="4" w:space="0"/>
                                                              <w:left w:val="single" w:color="000000" w:sz="4" w:space="0"/>
                                                              <w:bottom w:val="single" w:color="000000" w:sz="4" w:space="0"/>
                                                              <w:right w:val="single" w:color="000000" w:sz="4" w:space="0"/>
                                                              <w:insideH w:val="single" w:color="000000" w:sz="4" w:space="0"/>
                                                              <w:insideV w:val="single" w:color="000000" w:sz="4" w:space="0"/>
                                                            </w:tblBorders>
                                                            <w:tblLayout w:type="fixed"/>
                                                            <w:tblCellMar>
                                                              <w:top w:w="0" w:type="dxa"/>
                                                              <w:left w:w="0" w:type="dxa"/>
                                                              <w:bottom w:w="0" w:type="dxa"/>
                                                              <w:right w:w="0" w:type="dxa"/>
                                                            </w:tblCellMar>
                                                          </w:tblPr>
                                                          <w:tblGrid>
                                                            <w:gridCol w:w="1771"/>
                                                            <w:gridCol w:w="2889"/>
                                                          </w:tblGrid>
                                                          <w:tr w14:paraId="2638D422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884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70CB038A">
                                                                <w:pPr>
                                                                  <w:pStyle w:val="13"/>
                                                                  <w:spacing w:before="302" w:line="218" w:lineRule="auto"/>
                                                                  <w:ind w:left="319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b/>
                                                                    <w:bCs/>
                                                                    <w:spacing w:val="-6"/>
                                                                  </w:rPr>
                                                                  <w:t>专业代码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1910AE19">
                                                                <w:pPr>
                                                                  <w:pStyle w:val="13"/>
                                                                  <w:spacing w:before="303" w:line="221" w:lineRule="auto"/>
                                                                  <w:ind w:left="878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b/>
                                                                    <w:bCs/>
                                                                    <w:spacing w:val="-6"/>
                                                                  </w:rPr>
                                                                  <w:t>专业名称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32618079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9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5A287533">
                                                                <w:pPr>
                                                                  <w:pStyle w:val="13"/>
                                                                  <w:spacing w:before="140" w:line="230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024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34D5C5FA">
                                                                <w:pPr>
                                                                  <w:pStyle w:val="13"/>
                                                                  <w:spacing w:before="112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3"/>
                                                                  </w:rPr>
                                                                  <w:t>口腔修复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4453D8C7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0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114D92F4">
                                                                <w:pPr>
                                                                  <w:pStyle w:val="13"/>
                                                                  <w:spacing w:before="141" w:line="223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025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144D6A6E">
                                                                <w:pPr>
                                                                  <w:pStyle w:val="13"/>
                                                                  <w:spacing w:before="113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2"/>
                                                                  </w:rPr>
                                                                  <w:t>口腔正畸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3BDB8CF8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0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32AD7C81">
                                                                <w:pPr>
                                                                  <w:pStyle w:val="13"/>
                                                                  <w:spacing w:before="141" w:line="223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026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3EA5C748">
                                                                <w:pPr>
                                                                  <w:pStyle w:val="13"/>
                                                                  <w:spacing w:before="111" w:line="218" w:lineRule="auto"/>
                                                                  <w:ind w:left="115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4"/>
                                                                  </w:rPr>
                                                                  <w:t>眼科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559E11F6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9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186DF670">
                                                                <w:pPr>
                                                                  <w:pStyle w:val="13"/>
                                                                  <w:spacing w:before="141" w:line="228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027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2D9187BB">
                                                                <w:pPr>
                                                                  <w:pStyle w:val="13"/>
                                                                  <w:spacing w:before="111" w:line="218" w:lineRule="auto"/>
                                                                  <w:ind w:left="313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6"/>
                                                                  </w:rPr>
                                                                  <w:t>耳鼻喉(头颈外科)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6A5A4AB3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0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25188B47">
                                                                <w:pPr>
                                                                  <w:pStyle w:val="13"/>
                                                                  <w:spacing w:before="141" w:line="223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028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0900B277">
                                                                <w:pPr>
                                                                  <w:pStyle w:val="13"/>
                                                                  <w:spacing w:before="115" w:line="221" w:lineRule="auto"/>
                                                                  <w:ind w:left="73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3"/>
                                                                  </w:rPr>
                                                                  <w:t>皮肤与性病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0BBFA0B4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0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6AEC6136">
                                                                <w:pPr>
                                                                  <w:pStyle w:val="13"/>
                                                                  <w:spacing w:before="141" w:line="223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029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44BCF5F3">
                                                                <w:pPr>
                                                                  <w:pStyle w:val="13"/>
                                                                  <w:spacing w:before="112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2"/>
                                                                  </w:rPr>
                                                                  <w:t>肿瘤内科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4C9D9331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9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3268AE36">
                                                                <w:pPr>
                                                                  <w:pStyle w:val="13"/>
                                                                  <w:spacing w:before="143" w:line="228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030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3BEE1BC9">
                                                                <w:pPr>
                                                                  <w:pStyle w:val="13"/>
                                                                  <w:spacing w:before="112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2"/>
                                                                  </w:rPr>
                                                                  <w:t>肿瘤外科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2CF3BC25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89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62503F3B">
                                                                <w:pPr>
                                                                  <w:pStyle w:val="13"/>
                                                                  <w:spacing w:before="143" w:line="221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031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6BF23F5B">
                                                                <w:pPr>
                                                                  <w:pStyle w:val="13"/>
                                                                  <w:spacing w:before="116" w:line="221" w:lineRule="auto"/>
                                                                  <w:ind w:left="45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2"/>
                                                                  </w:rPr>
                                                                  <w:t>放射肿瘤治疗学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420B2DBC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0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14F4845C">
                                                                <w:pPr>
                                                                  <w:pStyle w:val="13"/>
                                                                  <w:spacing w:before="144" w:line="221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038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7FFB9ACC">
                                                                <w:pPr>
                                                                  <w:pStyle w:val="13"/>
                                                                  <w:spacing w:before="116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3"/>
                                                                  </w:rPr>
                                                                  <w:t>康复医学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634D1180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79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51085948">
                                                                <w:pPr>
                                                                  <w:pStyle w:val="13"/>
                                                                  <w:spacing w:before="135" w:line="221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047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71CA7A7B">
                                                                <w:pPr>
                                                                  <w:pStyle w:val="13"/>
                                                                  <w:spacing w:before="107" w:line="221" w:lineRule="auto"/>
                                                                  <w:ind w:left="101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5"/>
                                                                  </w:rPr>
                                                                  <w:t>护理学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5359626D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0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67B4C192">
                                                                <w:pPr>
                                                                  <w:pStyle w:val="13"/>
                                                                  <w:spacing w:before="146" w:line="221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048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6738E1E6">
                                                                <w:pPr>
                                                                  <w:pStyle w:val="13"/>
                                                                  <w:spacing w:before="115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2"/>
                                                                  </w:rPr>
                                                                  <w:t>内科护理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50979A8C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0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5A22DD24">
                                                                <w:pPr>
                                                                  <w:pStyle w:val="13"/>
                                                                  <w:spacing w:before="144" w:line="221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049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5F2DCBBD">
                                                                <w:pPr>
                                                                  <w:pStyle w:val="13"/>
                                                                  <w:spacing w:before="115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2"/>
                                                                  </w:rPr>
                                                                  <w:t>外科护理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32E487FE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9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1B7787D0">
                                                                <w:pPr>
                                                                  <w:pStyle w:val="13"/>
                                                                  <w:spacing w:before="146" w:line="226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050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0EA130A6">
                                                                <w:pPr>
                                                                  <w:pStyle w:val="13"/>
                                                                  <w:spacing w:before="115" w:line="218" w:lineRule="auto"/>
                                                                  <w:ind w:left="73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1"/>
                                                                  </w:rPr>
                                                                  <w:t>妇产科护理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79C4B00F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0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2750DE45">
                                                                <w:pPr>
                                                                  <w:pStyle w:val="13"/>
                                                                  <w:spacing w:before="146" w:line="221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051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565CAE44">
                                                                <w:pPr>
                                                                  <w:pStyle w:val="13"/>
                                                                  <w:spacing w:before="116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2"/>
                                                                  </w:rPr>
                                                                  <w:t>儿科护理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303D78CC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0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5787D57F">
                                                                <w:pPr>
                                                                  <w:pStyle w:val="13"/>
                                                                  <w:spacing w:before="146" w:line="221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063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693300EA">
                                                                <w:pPr>
                                                                  <w:pStyle w:val="13"/>
                                                                  <w:spacing w:before="116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2"/>
                                                                  </w:rPr>
                                                                  <w:t>普通内科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5EDE5B9C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9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1A33E16D">
                                                                <w:pPr>
                                                                  <w:pStyle w:val="13"/>
                                                                  <w:spacing w:before="146" w:line="226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064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04A561A5">
                                                                <w:pPr>
                                                                  <w:pStyle w:val="13"/>
                                                                  <w:spacing w:before="119" w:line="221" w:lineRule="auto"/>
                                                                  <w:ind w:left="101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6"/>
                                                                  </w:rPr>
                                                                  <w:t>结核病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63FEA24D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0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4CCE45D0">
                                                                <w:pPr>
                                                                  <w:pStyle w:val="13"/>
                                                                  <w:spacing w:before="147" w:line="218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065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5753BF52">
                                                                <w:pPr>
                                                                  <w:pStyle w:val="13"/>
                                                                  <w:spacing w:before="119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3"/>
                                                                  </w:rPr>
                                                                  <w:t>老年医学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0619E467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500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2ACE4D65">
                                                                <w:pPr>
                                                                  <w:pStyle w:val="13"/>
                                                                  <w:spacing w:before="147" w:line="226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066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59AF6757">
                                                                <w:pPr>
                                                                  <w:pStyle w:val="13"/>
                                                                  <w:spacing w:before="121" w:line="221" w:lineRule="auto"/>
                                                                  <w:ind w:left="101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6"/>
                                                                  </w:rPr>
                                                                  <w:t>职业病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6E2AB010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79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noWrap/>
                                                              </w:tcPr>
                                                              <w:p w14:paraId="5C752779">
                                                                <w:pPr>
                                                                  <w:pStyle w:val="13"/>
                                                                  <w:spacing w:before="136" w:line="218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067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noWrap/>
                                                              </w:tcPr>
                                                              <w:p w14:paraId="5A413E63">
                                                                <w:pPr>
                                                                  <w:pStyle w:val="13"/>
                                                                  <w:spacing w:before="109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5"/>
                                                                  </w:rPr>
                                                                  <w:t>计划生育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4A9904B1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90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27E7E51B">
                                                                <w:pPr>
                                                                  <w:pStyle w:val="13"/>
                                                                  <w:spacing w:before="147" w:line="218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068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6F1C7B89">
                                                                <w:pPr>
                                                                  <w:pStyle w:val="13"/>
                                                                  <w:spacing w:before="118" w:line="218" w:lineRule="auto"/>
                                                                  <w:ind w:left="101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6"/>
                                                                  </w:rPr>
                                                                  <w:t>精神病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3A83492D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479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noWrap/>
                                                              </w:tcPr>
                                                              <w:p w14:paraId="01D6695A">
                                                                <w:pPr>
                                                                  <w:pStyle w:val="13"/>
                                                                  <w:spacing w:before="138" w:line="218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3"/>
                                                                  </w:rPr>
                                                                  <w:t>069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noWrap/>
                                                              </w:tcPr>
                                                              <w:p w14:paraId="68C43A96">
                                                                <w:pPr>
                                                                  <w:pStyle w:val="13"/>
                                                                  <w:spacing w:before="108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3"/>
                                                                  </w:rPr>
                                                                  <w:t>全科医学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  <w:tr w14:paraId="676BC8B1">
                                                            <w:tblPrEx>
                                                              <w:tblBorders>
                                                                <w:top w:val="single" w:color="000000" w:sz="4" w:space="0"/>
                                                                <w:left w:val="single" w:color="000000" w:sz="4" w:space="0"/>
                                                                <w:bottom w:val="single" w:color="000000" w:sz="4" w:space="0"/>
                                                                <w:right w:val="single" w:color="000000" w:sz="4" w:space="0"/>
                                                                <w:insideH w:val="single" w:color="000000" w:sz="4" w:space="0"/>
                                                                <w:insideV w:val="single" w:color="000000" w:sz="4" w:space="0"/>
                                                              </w:tblBorders>
                                                              <w:tblCellMar>
                                                                <w:top w:w="0" w:type="dxa"/>
                                                                <w:left w:w="0" w:type="dxa"/>
                                                                <w:bottom w:w="0" w:type="dxa"/>
                                                                <w:right w:w="0" w:type="dxa"/>
                                                              </w:tblCellMar>
                                                            </w:tblPrEx>
                                                            <w:trPr>
                                                              <w:trHeight w:val="515" w:hRule="atLeast"/>
                                                            </w:trPr>
                                                            <w:tc>
                                                              <w:tcPr>
                                                                <w:tcW w:w="1771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000DAB38">
                                                                <w:pPr>
                                                                  <w:pStyle w:val="13"/>
                                                                  <w:spacing w:before="159" w:line="228" w:lineRule="auto"/>
                                                                  <w:ind w:left="665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-8"/>
                                                                  </w:rPr>
                                                                  <w:t>119</w:t>
                                                                </w:r>
                                                              </w:p>
                                                            </w:tc>
                                                            <w:tc>
                                                              <w:tcPr>
                                                                <w:tcW w:w="2889" w:type="dxa"/>
                                                                <w:tcBorders>
                                                                  <w:top w:val="single" w:color="000000" w:sz="4" w:space="0"/>
                                                                  <w:left w:val="single" w:color="000000" w:sz="4" w:space="0"/>
                                                                  <w:bottom w:val="single" w:color="000000" w:sz="4" w:space="0"/>
                                                                  <w:right w:val="single" w:color="000000" w:sz="4" w:space="0"/>
                                                                </w:tcBorders>
                                                                <w:noWrap/>
                                                              </w:tcPr>
                                                              <w:p w14:paraId="7502772F">
                                                                <w:pPr>
                                                                  <w:pStyle w:val="13"/>
                                                                  <w:spacing w:before="129" w:line="218" w:lineRule="auto"/>
                                                                  <w:ind w:left="874"/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spacing w:val="3"/>
                                                                  </w:rPr>
                                                                  <w:t>介入治疗</w:t>
                                                                </w:r>
                                                              </w:p>
                                                            </w:tc>
                                                          </w:tr>
                                                        </w:tbl>
                                                        <w:p w14:paraId="2A694B10">
                                                          <w:pPr>
                                                            <w:pStyle w:val="13"/>
                                                            <w:spacing w:before="302" w:line="218" w:lineRule="auto"/>
                                                            <w:ind w:left="319"/>
                                                          </w:pPr>
                                                          <w:r>
                                                            <w:rPr>
                                                              <w:b/>
                                                              <w:bCs/>
                                                              <w:spacing w:val="-6"/>
                                                            </w:rPr>
                                                            <w:t>专业代码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2DFA32FD">
                                                          <w:pPr>
                                                            <w:pStyle w:val="13"/>
                                                            <w:spacing w:before="303" w:line="221" w:lineRule="auto"/>
                                                            <w:ind w:left="878"/>
                                                          </w:pPr>
                                                          <w:r>
                                                            <w:rPr>
                                                              <w:b/>
                                                              <w:bCs/>
                                                              <w:spacing w:val="-6"/>
                                                            </w:rPr>
                                                            <w:t>专业名称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79122DBE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A9A2A62">
                                                          <w:pPr>
                                                            <w:pStyle w:val="13"/>
                                                            <w:spacing w:before="140" w:line="230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024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45CEDECC">
                                                          <w:pPr>
                                                            <w:pStyle w:val="13"/>
                                                            <w:spacing w:before="112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3"/>
                                                            </w:rPr>
                                                            <w:t>口腔修复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0EE84854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4E00D76">
                                                          <w:pPr>
                                                            <w:pStyle w:val="13"/>
                                                            <w:spacing w:before="141" w:line="223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025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305B9E8">
                                                          <w:pPr>
                                                            <w:pStyle w:val="13"/>
                                                            <w:spacing w:before="113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2"/>
                                                            </w:rPr>
                                                            <w:t>口腔正畸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152B39FE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A692062">
                                                          <w:pPr>
                                                            <w:pStyle w:val="13"/>
                                                            <w:spacing w:before="141" w:line="223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026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3A89FF1">
                                                          <w:pPr>
                                                            <w:pStyle w:val="13"/>
                                                            <w:spacing w:before="111" w:line="218" w:lineRule="auto"/>
                                                            <w:ind w:left="115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4"/>
                                                            </w:rPr>
                                                            <w:t>眼科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7F8F2C0D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EF02F18">
                                                          <w:pPr>
                                                            <w:pStyle w:val="13"/>
                                                            <w:spacing w:before="141" w:line="22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027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48C35067">
                                                          <w:pPr>
                                                            <w:pStyle w:val="13"/>
                                                            <w:spacing w:before="111" w:line="218" w:lineRule="auto"/>
                                                            <w:ind w:left="313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6"/>
                                                            </w:rPr>
                                                            <w:t>耳鼻喉(头颈外科)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31658CD7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471488D0">
                                                          <w:pPr>
                                                            <w:pStyle w:val="13"/>
                                                            <w:spacing w:before="141" w:line="223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028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5D2BF94">
                                                          <w:pPr>
                                                            <w:pStyle w:val="13"/>
                                                            <w:spacing w:before="115" w:line="221" w:lineRule="auto"/>
                                                            <w:ind w:left="73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3"/>
                                                            </w:rPr>
                                                            <w:t>皮肤与性病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76ECE61F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4510B640">
                                                          <w:pPr>
                                                            <w:pStyle w:val="13"/>
                                                            <w:spacing w:before="141" w:line="223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029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F5BDD87">
                                                          <w:pPr>
                                                            <w:pStyle w:val="13"/>
                                                            <w:spacing w:before="112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2"/>
                                                            </w:rPr>
                                                            <w:t>肿瘤内科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71636FD1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2D08EB3C">
                                                          <w:pPr>
                                                            <w:pStyle w:val="13"/>
                                                            <w:spacing w:before="143" w:line="22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030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77028B4">
                                                          <w:pPr>
                                                            <w:pStyle w:val="13"/>
                                                            <w:spacing w:before="112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2"/>
                                                            </w:rPr>
                                                            <w:t>肿瘤外科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45F2E5CB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8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747F978">
                                                          <w:pPr>
                                                            <w:pStyle w:val="13"/>
                                                            <w:spacing w:before="143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031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5C9F7F1">
                                                          <w:pPr>
                                                            <w:pStyle w:val="13"/>
                                                            <w:spacing w:before="116" w:line="221" w:lineRule="auto"/>
                                                            <w:ind w:left="45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2"/>
                                                            </w:rPr>
                                                            <w:t>放射肿瘤治疗学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3F0E451B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8C10E0D">
                                                          <w:pPr>
                                                            <w:pStyle w:val="13"/>
                                                            <w:spacing w:before="144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038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37A6F706">
                                                          <w:pPr>
                                                            <w:pStyle w:val="13"/>
                                                            <w:spacing w:before="116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3"/>
                                                            </w:rPr>
                                                            <w:t>康复医学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7E286A38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7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F7FD3B5">
                                                          <w:pPr>
                                                            <w:pStyle w:val="13"/>
                                                            <w:spacing w:before="135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047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3C6FF707">
                                                          <w:pPr>
                                                            <w:pStyle w:val="13"/>
                                                            <w:spacing w:before="107" w:line="221" w:lineRule="auto"/>
                                                            <w:ind w:left="101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5"/>
                                                            </w:rPr>
                                                            <w:t>护理学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4DAB6D97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AD36E5E">
                                                          <w:pPr>
                                                            <w:pStyle w:val="13"/>
                                                            <w:spacing w:before="146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048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4099602E">
                                                          <w:pPr>
                                                            <w:pStyle w:val="13"/>
                                                            <w:spacing w:before="115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2"/>
                                                            </w:rPr>
                                                            <w:t>内科护理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43728311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77AB8179">
                                                          <w:pPr>
                                                            <w:pStyle w:val="13"/>
                                                            <w:spacing w:before="144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049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0512A85">
                                                          <w:pPr>
                                                            <w:pStyle w:val="13"/>
                                                            <w:spacing w:before="115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2"/>
                                                            </w:rPr>
                                                            <w:t>外科护理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43463344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3BB92E0">
                                                          <w:pPr>
                                                            <w:pStyle w:val="13"/>
                                                            <w:spacing w:before="146" w:line="226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050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293537D7">
                                                          <w:pPr>
                                                            <w:pStyle w:val="13"/>
                                                            <w:spacing w:before="115" w:line="218" w:lineRule="auto"/>
                                                            <w:ind w:left="73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1"/>
                                                            </w:rPr>
                                                            <w:t>妇产科护理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0FD59AB5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7BFB0E3D">
                                                          <w:pPr>
                                                            <w:pStyle w:val="13"/>
                                                            <w:spacing w:before="146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051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59422729">
                                                          <w:pPr>
                                                            <w:pStyle w:val="13"/>
                                                            <w:spacing w:before="116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2"/>
                                                            </w:rPr>
                                                            <w:t>儿科护理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1CC4A5FC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46FED744">
                                                          <w:pPr>
                                                            <w:pStyle w:val="13"/>
                                                            <w:spacing w:before="146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063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76754723">
                                                          <w:pPr>
                                                            <w:pStyle w:val="13"/>
                                                            <w:spacing w:before="116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2"/>
                                                            </w:rPr>
                                                            <w:t>普通内科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0A4C4FC6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1A925B7">
                                                          <w:pPr>
                                                            <w:pStyle w:val="13"/>
                                                            <w:spacing w:before="146" w:line="226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064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6BF4767">
                                                          <w:pPr>
                                                            <w:pStyle w:val="13"/>
                                                            <w:spacing w:before="119" w:line="221" w:lineRule="auto"/>
                                                            <w:ind w:left="101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6"/>
                                                            </w:rPr>
                                                            <w:t>结核病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0B5D0D88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24F655A5">
                                                          <w:pPr>
                                                            <w:pStyle w:val="13"/>
                                                            <w:spacing w:before="147" w:line="21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065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EDD2BED">
                                                          <w:pPr>
                                                            <w:pStyle w:val="13"/>
                                                            <w:spacing w:before="119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3"/>
                                                            </w:rPr>
                                                            <w:t>老年医学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45EDB565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50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197081B">
                                                          <w:pPr>
                                                            <w:pStyle w:val="13"/>
                                                            <w:spacing w:before="147" w:line="226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066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5C8CAC62">
                                                          <w:pPr>
                                                            <w:pStyle w:val="13"/>
                                                            <w:spacing w:before="121" w:line="221" w:lineRule="auto"/>
                                                            <w:ind w:left="101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6"/>
                                                            </w:rPr>
                                                            <w:t>职业病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4443AF07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7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987B730">
                                                          <w:pPr>
                                                            <w:pStyle w:val="13"/>
                                                            <w:spacing w:before="136" w:line="21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067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214E625E">
                                                          <w:pPr>
                                                            <w:pStyle w:val="13"/>
                                                            <w:spacing w:before="109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5"/>
                                                            </w:rPr>
                                                            <w:t>计划生育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70224E94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E60E16B">
                                                          <w:pPr>
                                                            <w:pStyle w:val="13"/>
                                                            <w:spacing w:before="147" w:line="21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068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42CD872E">
                                                          <w:pPr>
                                                            <w:pStyle w:val="13"/>
                                                            <w:spacing w:before="118" w:line="218" w:lineRule="auto"/>
                                                            <w:ind w:left="101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6"/>
                                                            </w:rPr>
                                                            <w:t>精神病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58942917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7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338D6B4C">
                                                          <w:pPr>
                                                            <w:pStyle w:val="13"/>
                                                            <w:spacing w:before="138" w:line="21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069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61561BD">
                                                          <w:pPr>
                                                            <w:pStyle w:val="13"/>
                                                            <w:spacing w:before="108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3"/>
                                                            </w:rPr>
                                                            <w:t>全科医学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2A48E722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515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D6A64AF">
                                                          <w:pPr>
                                                            <w:pStyle w:val="13"/>
                                                            <w:spacing w:before="159" w:line="22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8"/>
                                                            </w:rPr>
                                                            <w:t>119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AAC6FF0">
                                                          <w:pPr>
                                                            <w:pStyle w:val="13"/>
                                                            <w:spacing w:before="129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3"/>
                                                            </w:rPr>
                                                            <w:t>介入治疗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</w:tbl>
                                                  <w:p w14:paraId="10AB9B3A">
                                                    <w:pPr>
                                                      <w:pStyle w:val="13"/>
                                                      <w:spacing w:before="141" w:line="223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026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7BC7860">
                                                    <w:pPr>
                                                      <w:pStyle w:val="13"/>
                                                      <w:spacing w:before="111" w:line="218" w:lineRule="auto"/>
                                                      <w:ind w:left="1154"/>
                                                    </w:pPr>
                                                    <w:r>
                                                      <w:rPr>
                                                        <w:spacing w:val="4"/>
                                                      </w:rPr>
                                                      <w:t>眼科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6D3E2A3A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1D47DFCC">
                                                    <w:pPr>
                                                      <w:pStyle w:val="13"/>
                                                      <w:spacing w:before="141" w:line="22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027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75833A89">
                                                    <w:pPr>
                                                      <w:pStyle w:val="13"/>
                                                      <w:spacing w:before="111" w:line="218" w:lineRule="auto"/>
                                                      <w:ind w:left="313"/>
                                                    </w:pPr>
                                                    <w:r>
                                                      <w:rPr>
                                                        <w:spacing w:val="6"/>
                                                      </w:rPr>
                                                      <w:t>耳鼻喉(头颈外科)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360D59EB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824652A">
                                                    <w:pPr>
                                                      <w:pStyle w:val="13"/>
                                                      <w:spacing w:before="141" w:line="223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028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D6FE22F">
                                                    <w:pPr>
                                                      <w:pStyle w:val="13"/>
                                                      <w:spacing w:before="115" w:line="221" w:lineRule="auto"/>
                                                      <w:ind w:left="734"/>
                                                    </w:pPr>
                                                    <w:r>
                                                      <w:rPr>
                                                        <w:spacing w:val="3"/>
                                                      </w:rPr>
                                                      <w:t>皮肤与性病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7C69536E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E68C54D">
                                                    <w:pPr>
                                                      <w:pStyle w:val="13"/>
                                                      <w:spacing w:before="141" w:line="223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029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89DF129">
                                                    <w:pPr>
                                                      <w:pStyle w:val="13"/>
                                                      <w:spacing w:before="112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-2"/>
                                                      </w:rPr>
                                                      <w:t>肿瘤内科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1BB32159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6C64E63">
                                                    <w:pPr>
                                                      <w:pStyle w:val="13"/>
                                                      <w:spacing w:before="143" w:line="22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030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74F35573">
                                                    <w:pPr>
                                                      <w:pStyle w:val="13"/>
                                                      <w:spacing w:before="112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-2"/>
                                                      </w:rPr>
                                                      <w:t>肿瘤外科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4C8C07F0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8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19D6F993">
                                                    <w:pPr>
                                                      <w:pStyle w:val="13"/>
                                                      <w:spacing w:before="143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031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1F37BD20">
                                                    <w:pPr>
                                                      <w:pStyle w:val="13"/>
                                                      <w:spacing w:before="116" w:line="221" w:lineRule="auto"/>
                                                      <w:ind w:left="454"/>
                                                    </w:pPr>
                                                    <w:r>
                                                      <w:rPr>
                                                        <w:spacing w:val="2"/>
                                                      </w:rPr>
                                                      <w:t>放射肿瘤治疗学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0274964D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5122DAFF">
                                                    <w:pPr>
                                                      <w:pStyle w:val="13"/>
                                                      <w:spacing w:before="144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038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332E0C9">
                                                    <w:pPr>
                                                      <w:pStyle w:val="13"/>
                                                      <w:spacing w:before="116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3"/>
                                                      </w:rPr>
                                                      <w:t>康复医学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7FBFCED6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7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4438705A">
                                                    <w:pPr>
                                                      <w:pStyle w:val="13"/>
                                                      <w:spacing w:before="135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047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72ED38D">
                                                    <w:pPr>
                                                      <w:pStyle w:val="13"/>
                                                      <w:spacing w:before="107" w:line="221" w:lineRule="auto"/>
                                                      <w:ind w:left="1014"/>
                                                    </w:pPr>
                                                    <w:r>
                                                      <w:rPr>
                                                        <w:spacing w:val="5"/>
                                                      </w:rPr>
                                                      <w:t>护理学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6174679B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9C0C9FD">
                                                    <w:pPr>
                                                      <w:pStyle w:val="13"/>
                                                      <w:spacing w:before="146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048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79D135ED">
                                                    <w:pPr>
                                                      <w:pStyle w:val="13"/>
                                                      <w:spacing w:before="115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2"/>
                                                      </w:rPr>
                                                      <w:t>内科护理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5632EB16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784E0184">
                                                    <w:pPr>
                                                      <w:pStyle w:val="13"/>
                                                      <w:spacing w:before="144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049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D2C8294">
                                                    <w:pPr>
                                                      <w:pStyle w:val="13"/>
                                                      <w:spacing w:before="115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2"/>
                                                      </w:rPr>
                                                      <w:t>外科护理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77F4348B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ED9DCB9">
                                                    <w:pPr>
                                                      <w:pStyle w:val="13"/>
                                                      <w:spacing w:before="146" w:line="226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050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3F62C337">
                                                    <w:pPr>
                                                      <w:pStyle w:val="13"/>
                                                      <w:spacing w:before="115" w:line="218" w:lineRule="auto"/>
                                                      <w:ind w:left="734"/>
                                                    </w:pPr>
                                                    <w:r>
                                                      <w:rPr>
                                                        <w:spacing w:val="1"/>
                                                      </w:rPr>
                                                      <w:t>妇产科护理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69E0DE5C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334E024F">
                                                    <w:pPr>
                                                      <w:pStyle w:val="13"/>
                                                      <w:spacing w:before="146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051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7134F94">
                                                    <w:pPr>
                                                      <w:pStyle w:val="13"/>
                                                      <w:spacing w:before="116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2"/>
                                                      </w:rPr>
                                                      <w:t>儿科护理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50A5D1DC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60FB46C2">
                                                    <w:pPr>
                                                      <w:pStyle w:val="13"/>
                                                      <w:spacing w:before="146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063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6ECD364E">
                                                    <w:pPr>
                                                      <w:pStyle w:val="13"/>
                                                      <w:spacing w:before="116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-2"/>
                                                      </w:rPr>
                                                      <w:t>普通内科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32D7EF8F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7D76E802">
                                                    <w:pPr>
                                                      <w:pStyle w:val="13"/>
                                                      <w:spacing w:before="146" w:line="226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064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B7DEFD7">
                                                    <w:pPr>
                                                      <w:pStyle w:val="13"/>
                                                      <w:spacing w:before="119" w:line="221" w:lineRule="auto"/>
                                                      <w:ind w:left="1014"/>
                                                    </w:pPr>
                                                    <w:r>
                                                      <w:rPr>
                                                        <w:spacing w:val="6"/>
                                                      </w:rPr>
                                                      <w:t>结核病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348E049A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16E8CF6">
                                                    <w:pPr>
                                                      <w:pStyle w:val="13"/>
                                                      <w:spacing w:before="147" w:line="21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065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59FF5397">
                                                    <w:pPr>
                                                      <w:pStyle w:val="13"/>
                                                      <w:spacing w:before="119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3"/>
                                                      </w:rPr>
                                                      <w:t>老年医学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17D7F8CC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50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6794C969">
                                                    <w:pPr>
                                                      <w:pStyle w:val="13"/>
                                                      <w:spacing w:before="147" w:line="226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066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72DB3BCA">
                                                    <w:pPr>
                                                      <w:pStyle w:val="13"/>
                                                      <w:spacing w:before="121" w:line="221" w:lineRule="auto"/>
                                                      <w:ind w:left="1014"/>
                                                    </w:pPr>
                                                    <w:r>
                                                      <w:rPr>
                                                        <w:spacing w:val="6"/>
                                                      </w:rPr>
                                                      <w:t>职业病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6F7D9C1A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7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5127463F">
                                                    <w:pPr>
                                                      <w:pStyle w:val="13"/>
                                                      <w:spacing w:before="136" w:line="21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067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BA2B3CF">
                                                    <w:pPr>
                                                      <w:pStyle w:val="13"/>
                                                      <w:spacing w:before="109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5"/>
                                                      </w:rPr>
                                                      <w:t>计划生育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2AD0A5E7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961781B">
                                                    <w:pPr>
                                                      <w:pStyle w:val="13"/>
                                                      <w:spacing w:before="147" w:line="21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068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39DD71DD">
                                                    <w:pPr>
                                                      <w:pStyle w:val="13"/>
                                                      <w:spacing w:before="118" w:line="218" w:lineRule="auto"/>
                                                      <w:ind w:left="1014"/>
                                                    </w:pPr>
                                                    <w:r>
                                                      <w:rPr>
                                                        <w:spacing w:val="6"/>
                                                      </w:rPr>
                                                      <w:t>精神病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60B44D85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7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D6BBBF8">
                                                    <w:pPr>
                                                      <w:pStyle w:val="13"/>
                                                      <w:spacing w:before="138" w:line="21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069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58D65471">
                                                    <w:pPr>
                                                      <w:pStyle w:val="13"/>
                                                      <w:spacing w:before="108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3"/>
                                                      </w:rPr>
                                                      <w:t>全科医学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65BF6AF2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515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55596742">
                                                    <w:pPr>
                                                      <w:pStyle w:val="13"/>
                                                      <w:spacing w:before="159" w:line="22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8"/>
                                                      </w:rPr>
                                                      <w:t>119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0E16B20">
                                                    <w:pPr>
                                                      <w:pStyle w:val="13"/>
                                                      <w:spacing w:before="129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3"/>
                                                      </w:rPr>
                                                      <w:t>介入治疗</w:t>
                                                    </w:r>
                                                  </w:p>
                                                </w:tc>
                                              </w:tr>
                                            </w:tbl>
                                            <w:p w14:paraId="2536FED7">
                                              <w:pPr>
                                                <w:pStyle w:val="13"/>
                                                <w:spacing w:before="302" w:line="218" w:lineRule="auto"/>
                                                <w:ind w:left="319"/>
                                                <w:rPr>
                                                  <w:b/>
                                                  <w:bCs/>
                                                  <w:spacing w:val="-6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4C8AD663">
                                              <w:pPr>
                                                <w:pStyle w:val="13"/>
                                                <w:spacing w:before="302" w:line="218" w:lineRule="auto"/>
                                                <w:ind w:left="319"/>
                                              </w:pPr>
                                              <w:r>
                                                <w:rPr>
                                                  <w:b/>
                                                  <w:bCs/>
                                                  <w:spacing w:val="-6"/>
                                                </w:rPr>
                                                <w:t>专业代码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E95E33C">
                                              <w:pPr>
                                                <w:pStyle w:val="13"/>
                                                <w:spacing w:before="303" w:line="221" w:lineRule="auto"/>
                                                <w:ind w:left="878"/>
                                              </w:pPr>
                                              <w:r>
                                                <w:rPr>
                                                  <w:b/>
                                                  <w:bCs/>
                                                  <w:spacing w:val="-6"/>
                                                </w:rPr>
                                                <w:t>专业名称</w:t>
                                              </w:r>
                                            </w:p>
                                          </w:tc>
                                        </w:tr>
                                        <w:tr w14:paraId="43BCA7F8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149AE50B">
                                              <w:pPr>
                                                <w:pStyle w:val="13"/>
                                                <w:spacing w:before="140" w:line="230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8D921A0">
                                              <w:pPr>
                                                <w:pStyle w:val="13"/>
                                                <w:spacing w:before="140" w:line="230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024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ABBED7F">
                                              <w:pPr>
                                                <w:pStyle w:val="13"/>
                                                <w:spacing w:before="112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3"/>
                                                </w:rPr>
                                                <w:t>口腔修复</w:t>
                                              </w:r>
                                            </w:p>
                                          </w:tc>
                                        </w:tr>
                                        <w:tr w14:paraId="521CD26E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00E4740">
                                              <w:pPr>
                                                <w:pStyle w:val="13"/>
                                                <w:spacing w:before="141" w:line="223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929026E">
                                              <w:pPr>
                                                <w:pStyle w:val="13"/>
                                                <w:spacing w:before="141" w:line="223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025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FC10659">
                                              <w:pPr>
                                                <w:pStyle w:val="13"/>
                                                <w:spacing w:before="113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2"/>
                                                </w:rPr>
                                                <w:t>口腔正畸</w:t>
                                              </w:r>
                                            </w:p>
                                          </w:tc>
                                        </w:tr>
                                        <w:tr w14:paraId="1513FB79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0AB2261">
                                              <w:pPr>
                                                <w:pStyle w:val="13"/>
                                                <w:spacing w:before="141" w:line="223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A9CBD9E">
                                              <w:pPr>
                                                <w:pStyle w:val="13"/>
                                                <w:spacing w:before="141" w:line="223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026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15561816">
                                              <w:pPr>
                                                <w:pStyle w:val="13"/>
                                                <w:spacing w:before="111" w:line="218" w:lineRule="auto"/>
                                                <w:ind w:left="1154"/>
                                              </w:pPr>
                                              <w:r>
                                                <w:rPr>
                                                  <w:spacing w:val="4"/>
                                                </w:rPr>
                                                <w:t>眼科</w:t>
                                              </w:r>
                                            </w:p>
                                          </w:tc>
                                        </w:tr>
                                        <w:tr w14:paraId="764DF02C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73F64AC">
                                              <w:pPr>
                                                <w:pStyle w:val="13"/>
                                                <w:spacing w:before="141" w:line="228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4D13B33">
                                              <w:pPr>
                                                <w:pStyle w:val="13"/>
                                                <w:spacing w:before="141" w:line="22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027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702710F">
                                              <w:pPr>
                                                <w:pStyle w:val="13"/>
                                                <w:spacing w:before="111" w:line="218" w:lineRule="auto"/>
                                                <w:ind w:left="313"/>
                                              </w:pPr>
                                              <w:r>
                                                <w:rPr>
                                                  <w:spacing w:val="6"/>
                                                </w:rPr>
                                                <w:t>耳鼻喉(头颈外科)</w:t>
                                              </w:r>
                                            </w:p>
                                          </w:tc>
                                        </w:tr>
                                        <w:tr w14:paraId="13BFE2DB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12C3CE00">
                                              <w:pPr>
                                                <w:pStyle w:val="13"/>
                                                <w:spacing w:before="141" w:line="223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CAA925E">
                                              <w:pPr>
                                                <w:pStyle w:val="13"/>
                                                <w:spacing w:before="141" w:line="223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028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A90FB85">
                                              <w:pPr>
                                                <w:pStyle w:val="13"/>
                                                <w:spacing w:before="115" w:line="221" w:lineRule="auto"/>
                                                <w:ind w:left="734"/>
                                              </w:pPr>
                                              <w:r>
                                                <w:rPr>
                                                  <w:spacing w:val="3"/>
                                                </w:rPr>
                                                <w:t>皮肤与性病</w:t>
                                              </w:r>
                                            </w:p>
                                          </w:tc>
                                        </w:tr>
                                        <w:tr w14:paraId="2448BD91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06A771F">
                                              <w:pPr>
                                                <w:pStyle w:val="13"/>
                                                <w:spacing w:before="141" w:line="223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9C18BCB">
                                              <w:pPr>
                                                <w:pStyle w:val="13"/>
                                                <w:spacing w:before="141" w:line="223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029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DBB7F28">
                                              <w:pPr>
                                                <w:pStyle w:val="13"/>
                                                <w:spacing w:before="112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-2"/>
                                                </w:rPr>
                                                <w:t>肿瘤内科</w:t>
                                              </w:r>
                                            </w:p>
                                          </w:tc>
                                        </w:tr>
                                        <w:tr w14:paraId="4F5FB4B4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1FF962EB">
                                              <w:pPr>
                                                <w:pStyle w:val="13"/>
                                                <w:spacing w:before="143" w:line="228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FE96040">
                                              <w:pPr>
                                                <w:pStyle w:val="13"/>
                                                <w:spacing w:before="143" w:line="22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030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4943660C">
                                              <w:pPr>
                                                <w:pStyle w:val="13"/>
                                                <w:spacing w:before="112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-2"/>
                                                </w:rPr>
                                                <w:t>肿瘤外科</w:t>
                                              </w:r>
                                            </w:p>
                                          </w:tc>
                                        </w:tr>
                                        <w:tr w14:paraId="68119BBE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8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F2D774A">
                                              <w:pPr>
                                                <w:pStyle w:val="13"/>
                                                <w:spacing w:before="143" w:line="221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28D219A">
                                              <w:pPr>
                                                <w:pStyle w:val="13"/>
                                                <w:spacing w:before="143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031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5A9B625">
                                              <w:pPr>
                                                <w:pStyle w:val="13"/>
                                                <w:spacing w:before="116" w:line="221" w:lineRule="auto"/>
                                                <w:ind w:left="454"/>
                                              </w:pPr>
                                              <w:r>
                                                <w:rPr>
                                                  <w:spacing w:val="2"/>
                                                </w:rPr>
                                                <w:t>放射肿瘤治疗学</w:t>
                                              </w:r>
                                            </w:p>
                                          </w:tc>
                                        </w:tr>
                                        <w:tr w14:paraId="1287C6E4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36A1F23">
                                              <w:pPr>
                                                <w:pStyle w:val="13"/>
                                                <w:spacing w:before="144" w:line="221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136ADA75">
                                              <w:pPr>
                                                <w:pStyle w:val="13"/>
                                                <w:spacing w:before="144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038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6D313A7">
                                              <w:pPr>
                                                <w:pStyle w:val="13"/>
                                                <w:spacing w:before="116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3"/>
                                                </w:rPr>
                                                <w:t>康复医学</w:t>
                                              </w:r>
                                            </w:p>
                                          </w:tc>
                                        </w:tr>
                                        <w:tr w14:paraId="77D81F3E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7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73FDC34">
                                              <w:pPr>
                                                <w:pStyle w:val="13"/>
                                                <w:spacing w:before="135" w:line="221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7ADF565">
                                              <w:pPr>
                                                <w:pStyle w:val="13"/>
                                                <w:spacing w:before="135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047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F954610">
                                              <w:pPr>
                                                <w:pStyle w:val="13"/>
                                                <w:spacing w:before="107" w:line="221" w:lineRule="auto"/>
                                                <w:ind w:left="1014"/>
                                              </w:pPr>
                                              <w:r>
                                                <w:rPr>
                                                  <w:spacing w:val="5"/>
                                                </w:rPr>
                                                <w:t>护理学</w:t>
                                              </w:r>
                                            </w:p>
                                          </w:tc>
                                        </w:tr>
                                        <w:tr w14:paraId="4A7793FD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5049D6D">
                                              <w:pPr>
                                                <w:pStyle w:val="13"/>
                                                <w:spacing w:before="146" w:line="221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9FE7E33">
                                              <w:pPr>
                                                <w:pStyle w:val="13"/>
                                                <w:spacing w:before="146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048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1E14EE4E">
                                              <w:pPr>
                                                <w:pStyle w:val="13"/>
                                                <w:spacing w:before="115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2"/>
                                                </w:rPr>
                                                <w:t>内科护理</w:t>
                                              </w:r>
                                            </w:p>
                                          </w:tc>
                                        </w:tr>
                                        <w:tr w14:paraId="2BA7C8A6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6362307">
                                              <w:pPr>
                                                <w:pStyle w:val="13"/>
                                                <w:spacing w:before="144" w:line="221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A762E79">
                                              <w:pPr>
                                                <w:pStyle w:val="13"/>
                                                <w:spacing w:before="144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049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46BB66FC">
                                              <w:pPr>
                                                <w:pStyle w:val="13"/>
                                                <w:spacing w:before="115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2"/>
                                                </w:rPr>
                                                <w:t>外科护理</w:t>
                                              </w:r>
                                            </w:p>
                                          </w:tc>
                                        </w:tr>
                                        <w:tr w14:paraId="500E3404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4878341">
                                              <w:pPr>
                                                <w:pStyle w:val="13"/>
                                                <w:spacing w:before="146" w:line="226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542CAA6">
                                              <w:pPr>
                                                <w:pStyle w:val="13"/>
                                                <w:spacing w:before="146" w:line="226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050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4779CFE0">
                                              <w:pPr>
                                                <w:pStyle w:val="13"/>
                                                <w:spacing w:before="115" w:line="218" w:lineRule="auto"/>
                                                <w:ind w:left="734"/>
                                              </w:pPr>
                                              <w:r>
                                                <w:rPr>
                                                  <w:spacing w:val="1"/>
                                                </w:rPr>
                                                <w:t>妇产科护理</w:t>
                                              </w:r>
                                            </w:p>
                                          </w:tc>
                                        </w:tr>
                                        <w:tr w14:paraId="67D57220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54586CC">
                                              <w:pPr>
                                                <w:pStyle w:val="13"/>
                                                <w:spacing w:before="146" w:line="221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B48959D">
                                              <w:pPr>
                                                <w:pStyle w:val="13"/>
                                                <w:spacing w:before="146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051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42E49C01">
                                              <w:pPr>
                                                <w:pStyle w:val="13"/>
                                                <w:spacing w:before="116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2"/>
                                                </w:rPr>
                                                <w:t>儿科护理</w:t>
                                              </w:r>
                                            </w:p>
                                          </w:tc>
                                        </w:tr>
                                        <w:tr w14:paraId="7DC58CCC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6DCD375">
                                              <w:pPr>
                                                <w:pStyle w:val="13"/>
                                                <w:spacing w:before="146" w:line="221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D11EA26">
                                              <w:pPr>
                                                <w:pStyle w:val="13"/>
                                                <w:spacing w:before="146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063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D18E332">
                                              <w:pPr>
                                                <w:pStyle w:val="13"/>
                                                <w:spacing w:before="116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-2"/>
                                                </w:rPr>
                                                <w:t>普通内科</w:t>
                                              </w:r>
                                            </w:p>
                                          </w:tc>
                                        </w:tr>
                                        <w:tr w14:paraId="4AF83FD3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59797A4">
                                              <w:pPr>
                                                <w:pStyle w:val="13"/>
                                                <w:spacing w:before="146" w:line="226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91498B5">
                                              <w:pPr>
                                                <w:pStyle w:val="13"/>
                                                <w:spacing w:before="146" w:line="226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064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47FAA17A">
                                              <w:pPr>
                                                <w:pStyle w:val="13"/>
                                                <w:spacing w:before="119" w:line="221" w:lineRule="auto"/>
                                                <w:ind w:left="1014"/>
                                              </w:pPr>
                                              <w:r>
                                                <w:rPr>
                                                  <w:spacing w:val="6"/>
                                                </w:rPr>
                                                <w:t>结核病</w:t>
                                              </w:r>
                                            </w:p>
                                          </w:tc>
                                        </w:tr>
                                        <w:tr w14:paraId="6E2E2AD4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59DAD77">
                                              <w:pPr>
                                                <w:pStyle w:val="13"/>
                                                <w:spacing w:before="147" w:line="218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6E68A5B">
                                              <w:pPr>
                                                <w:pStyle w:val="13"/>
                                                <w:spacing w:before="147" w:line="21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065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48DE594">
                                              <w:pPr>
                                                <w:pStyle w:val="13"/>
                                                <w:spacing w:before="119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3"/>
                                                </w:rPr>
                                                <w:t>老年医学</w:t>
                                              </w:r>
                                            </w:p>
                                          </w:tc>
                                        </w:tr>
                                        <w:tr w14:paraId="2AC4DD6D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50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44C1ADF">
                                              <w:pPr>
                                                <w:pStyle w:val="13"/>
                                                <w:spacing w:before="147" w:line="226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665FB83">
                                              <w:pPr>
                                                <w:pStyle w:val="13"/>
                                                <w:spacing w:before="147" w:line="226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066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4450FAD7">
                                              <w:pPr>
                                                <w:pStyle w:val="13"/>
                                                <w:spacing w:before="121" w:line="221" w:lineRule="auto"/>
                                                <w:ind w:left="1014"/>
                                              </w:pPr>
                                              <w:r>
                                                <w:rPr>
                                                  <w:spacing w:val="6"/>
                                                </w:rPr>
                                                <w:t>职业病</w:t>
                                              </w:r>
                                            </w:p>
                                          </w:tc>
                                        </w:tr>
                                        <w:tr w14:paraId="546BEB76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7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CA9E85B">
                                              <w:pPr>
                                                <w:pStyle w:val="13"/>
                                                <w:spacing w:before="136" w:line="218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8263CC9">
                                              <w:pPr>
                                                <w:pStyle w:val="13"/>
                                                <w:spacing w:before="136" w:line="21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067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2F45D2E">
                                              <w:pPr>
                                                <w:pStyle w:val="13"/>
                                                <w:spacing w:before="109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5"/>
                                                </w:rPr>
                                                <w:t>计划生育</w:t>
                                              </w:r>
                                            </w:p>
                                          </w:tc>
                                        </w:tr>
                                        <w:tr w14:paraId="04578090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69F66CA">
                                              <w:pPr>
                                                <w:pStyle w:val="13"/>
                                                <w:spacing w:before="147" w:line="218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0490A2F">
                                              <w:pPr>
                                                <w:pStyle w:val="13"/>
                                                <w:spacing w:before="147" w:line="21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068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98ED1A6">
                                              <w:pPr>
                                                <w:pStyle w:val="13"/>
                                                <w:spacing w:before="118" w:line="218" w:lineRule="auto"/>
                                                <w:ind w:left="1014"/>
                                              </w:pPr>
                                              <w:r>
                                                <w:rPr>
                                                  <w:spacing w:val="6"/>
                                                </w:rPr>
                                                <w:t>精神病</w:t>
                                              </w:r>
                                            </w:p>
                                          </w:tc>
                                        </w:tr>
                                        <w:tr w14:paraId="55A4E02C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7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4465D74">
                                              <w:pPr>
                                                <w:pStyle w:val="13"/>
                                                <w:spacing w:before="138" w:line="218" w:lineRule="auto"/>
                                                <w:ind w:left="665"/>
                                                <w:rPr>
                                                  <w:spacing w:val="-3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43D152F">
                                              <w:pPr>
                                                <w:pStyle w:val="13"/>
                                                <w:spacing w:before="138" w:line="21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069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344111A">
                                              <w:pPr>
                                                <w:pStyle w:val="13"/>
                                                <w:spacing w:before="108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3"/>
                                                </w:rPr>
                                                <w:t>全科医学</w:t>
                                              </w:r>
                                            </w:p>
                                          </w:tc>
                                        </w:tr>
                                        <w:tr w14:paraId="5A17AF2A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515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1BFD781C">
                                              <w:pPr>
                                                <w:pStyle w:val="13"/>
                                                <w:spacing w:before="159" w:line="228" w:lineRule="auto"/>
                                                <w:ind w:left="665"/>
                                                <w:rPr>
                                                  <w:spacing w:val="-8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BFDCB78">
                                              <w:pPr>
                                                <w:pStyle w:val="13"/>
                                                <w:spacing w:before="159" w:line="22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8"/>
                                                </w:rPr>
                                                <w:t>119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FE5616C">
                                              <w:pPr>
                                                <w:pStyle w:val="13"/>
                                                <w:spacing w:before="129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3"/>
                                                </w:rPr>
                                                <w:t>介入治疗</w:t>
                                              </w:r>
                                            </w:p>
                                          </w:tc>
                                        </w:tr>
                                      </w:tbl>
                                      <w:p w14:paraId="6590A8CA">
                                        <w:pPr>
                                          <w:pStyle w:val="13"/>
                                          <w:spacing w:before="302" w:line="218" w:lineRule="auto"/>
                                          <w:ind w:left="319"/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pacing w:val="-6"/>
                                          </w:rPr>
                                          <w:t>专业代码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5516CC1">
                                        <w:pPr>
                                          <w:pStyle w:val="13"/>
                                          <w:spacing w:before="303" w:line="221" w:lineRule="auto"/>
                                          <w:ind w:left="878"/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pacing w:val="-6"/>
                                          </w:rPr>
                                          <w:t>专业名称</w:t>
                                        </w:r>
                                      </w:p>
                                    </w:tc>
                                  </w:tr>
                                  <w:tr w14:paraId="2365A8FB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161CF7D">
                                        <w:pPr>
                                          <w:pStyle w:val="13"/>
                                          <w:spacing w:before="140" w:line="230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2FDADE64">
                                        <w:pPr>
                                          <w:pStyle w:val="13"/>
                                          <w:spacing w:before="112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3"/>
                                          </w:rPr>
                                          <w:t>口腔修复</w:t>
                                        </w:r>
                                      </w:p>
                                    </w:tc>
                                  </w:tr>
                                  <w:tr w14:paraId="458A986A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8E13789">
                                        <w:pPr>
                                          <w:pStyle w:val="13"/>
                                          <w:spacing w:before="141" w:line="223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CA5730F">
                                        <w:pPr>
                                          <w:pStyle w:val="13"/>
                                          <w:spacing w:before="113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2"/>
                                          </w:rPr>
                                          <w:t>口腔正畸</w:t>
                                        </w:r>
                                      </w:p>
                                    </w:tc>
                                  </w:tr>
                                  <w:tr w14:paraId="6C4010FD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E26F46C">
                                        <w:pPr>
                                          <w:pStyle w:val="13"/>
                                          <w:spacing w:before="141" w:line="223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65FF420">
                                        <w:pPr>
                                          <w:pStyle w:val="13"/>
                                          <w:spacing w:before="111" w:line="218" w:lineRule="auto"/>
                                          <w:ind w:left="1154"/>
                                        </w:pPr>
                                        <w:r>
                                          <w:rPr>
                                            <w:spacing w:val="4"/>
                                          </w:rPr>
                                          <w:t>眼科</w:t>
                                        </w:r>
                                      </w:p>
                                    </w:tc>
                                  </w:tr>
                                  <w:tr w14:paraId="64EFB08E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ACCBC99">
                                        <w:pPr>
                                          <w:pStyle w:val="13"/>
                                          <w:spacing w:before="141" w:line="22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DF93CE4">
                                        <w:pPr>
                                          <w:pStyle w:val="13"/>
                                          <w:spacing w:before="111" w:line="218" w:lineRule="auto"/>
                                          <w:ind w:left="313"/>
                                        </w:pPr>
                                        <w:r>
                                          <w:rPr>
                                            <w:spacing w:val="6"/>
                                          </w:rPr>
                                          <w:t>耳鼻喉(头颈外科)</w:t>
                                        </w:r>
                                      </w:p>
                                    </w:tc>
                                  </w:tr>
                                  <w:tr w14:paraId="43A440C8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6B3EB27">
                                        <w:pPr>
                                          <w:pStyle w:val="13"/>
                                          <w:spacing w:before="141" w:line="223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765BD13">
                                        <w:pPr>
                                          <w:pStyle w:val="13"/>
                                          <w:spacing w:before="115" w:line="221" w:lineRule="auto"/>
                                          <w:ind w:left="734"/>
                                        </w:pPr>
                                        <w:r>
                                          <w:rPr>
                                            <w:spacing w:val="3"/>
                                          </w:rPr>
                                          <w:t>皮肤与性病</w:t>
                                        </w:r>
                                      </w:p>
                                    </w:tc>
                                  </w:tr>
                                  <w:tr w14:paraId="2F0DB9D6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D31CCC1">
                                        <w:pPr>
                                          <w:pStyle w:val="13"/>
                                          <w:spacing w:before="141" w:line="223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2051ED61">
                                        <w:pPr>
                                          <w:pStyle w:val="13"/>
                                          <w:spacing w:before="112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肿瘤内科</w:t>
                                        </w:r>
                                      </w:p>
                                    </w:tc>
                                  </w:tr>
                                  <w:tr w14:paraId="72351FB8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377CCC7">
                                        <w:pPr>
                                          <w:pStyle w:val="13"/>
                                          <w:spacing w:before="143" w:line="22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8D9C3D3">
                                        <w:pPr>
                                          <w:pStyle w:val="13"/>
                                          <w:spacing w:before="112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肿瘤外科</w:t>
                                        </w:r>
                                      </w:p>
                                    </w:tc>
                                  </w:tr>
                                  <w:tr w14:paraId="53ED9CEE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8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7BE125D4">
                                        <w:pPr>
                                          <w:pStyle w:val="13"/>
                                          <w:spacing w:before="143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ADB595C">
                                        <w:pPr>
                                          <w:pStyle w:val="13"/>
                                          <w:spacing w:before="116" w:line="221" w:lineRule="auto"/>
                                          <w:ind w:left="454"/>
                                        </w:pPr>
                                        <w:r>
                                          <w:rPr>
                                            <w:spacing w:val="2"/>
                                          </w:rPr>
                                          <w:t>放射肿瘤治疗学</w:t>
                                        </w:r>
                                      </w:p>
                                    </w:tc>
                                  </w:tr>
                                  <w:tr w14:paraId="5F3F56EE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2B97C67">
                                        <w:pPr>
                                          <w:pStyle w:val="13"/>
                                          <w:spacing w:before="144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038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F3AF767">
                                        <w:pPr>
                                          <w:pStyle w:val="13"/>
                                          <w:spacing w:before="116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3"/>
                                          </w:rPr>
                                          <w:t>康复医学</w:t>
                                        </w:r>
                                      </w:p>
                                    </w:tc>
                                  </w:tr>
                                  <w:tr w14:paraId="067F7E95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7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B1B361B">
                                        <w:pPr>
                                          <w:pStyle w:val="13"/>
                                          <w:spacing w:before="135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047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2D35FD1D">
                                        <w:pPr>
                                          <w:pStyle w:val="13"/>
                                          <w:spacing w:before="107" w:line="221" w:lineRule="auto"/>
                                          <w:ind w:left="1014"/>
                                        </w:pPr>
                                        <w:r>
                                          <w:rPr>
                                            <w:spacing w:val="5"/>
                                          </w:rPr>
                                          <w:t>护理学</w:t>
                                        </w:r>
                                      </w:p>
                                    </w:tc>
                                  </w:tr>
                                  <w:tr w14:paraId="79A3F522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FD9C77F">
                                        <w:pPr>
                                          <w:pStyle w:val="13"/>
                                          <w:spacing w:before="146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048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13F155B">
                                        <w:pPr>
                                          <w:pStyle w:val="13"/>
                                          <w:spacing w:before="115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2"/>
                                          </w:rPr>
                                          <w:t>内科护理</w:t>
                                        </w:r>
                                      </w:p>
                                    </w:tc>
                                  </w:tr>
                                  <w:tr w14:paraId="5286DCCE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0FDA216">
                                        <w:pPr>
                                          <w:pStyle w:val="13"/>
                                          <w:spacing w:before="144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049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1BF86048">
                                        <w:pPr>
                                          <w:pStyle w:val="13"/>
                                          <w:spacing w:before="115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2"/>
                                          </w:rPr>
                                          <w:t>外科护理</w:t>
                                        </w:r>
                                      </w:p>
                                    </w:tc>
                                  </w:tr>
                                  <w:tr w14:paraId="1761A7EE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170BF17F">
                                        <w:pPr>
                                          <w:pStyle w:val="13"/>
                                          <w:spacing w:before="146" w:line="226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5493F3F">
                                        <w:pPr>
                                          <w:pStyle w:val="13"/>
                                          <w:spacing w:before="115" w:line="218" w:lineRule="auto"/>
                                          <w:ind w:left="734"/>
                                        </w:pPr>
                                        <w:r>
                                          <w:rPr>
                                            <w:spacing w:val="1"/>
                                          </w:rPr>
                                          <w:t>妇产科护理</w:t>
                                        </w:r>
                                      </w:p>
                                    </w:tc>
                                  </w:tr>
                                  <w:tr w14:paraId="0109B890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7EB77A2D">
                                        <w:pPr>
                                          <w:pStyle w:val="13"/>
                                          <w:spacing w:before="146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051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31A37CE">
                                        <w:pPr>
                                          <w:pStyle w:val="13"/>
                                          <w:spacing w:before="116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2"/>
                                          </w:rPr>
                                          <w:t>儿科护理</w:t>
                                        </w:r>
                                      </w:p>
                                    </w:tc>
                                  </w:tr>
                                  <w:tr w14:paraId="73645650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81199C7">
                                        <w:pPr>
                                          <w:pStyle w:val="13"/>
                                          <w:spacing w:before="146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961EC68">
                                        <w:pPr>
                                          <w:pStyle w:val="13"/>
                                          <w:spacing w:before="116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普通内科</w:t>
                                        </w:r>
                                      </w:p>
                                    </w:tc>
                                  </w:tr>
                                  <w:tr w14:paraId="60519561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82FF47B">
                                        <w:pPr>
                                          <w:pStyle w:val="13"/>
                                          <w:spacing w:before="146" w:line="226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521F830">
                                        <w:pPr>
                                          <w:pStyle w:val="13"/>
                                          <w:spacing w:before="119" w:line="221" w:lineRule="auto"/>
                                          <w:ind w:left="1014"/>
                                        </w:pPr>
                                        <w:r>
                                          <w:rPr>
                                            <w:spacing w:val="6"/>
                                          </w:rPr>
                                          <w:t>结核病</w:t>
                                        </w:r>
                                      </w:p>
                                    </w:tc>
                                  </w:tr>
                                  <w:tr w14:paraId="5AC4B105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C1A9C1F">
                                        <w:pPr>
                                          <w:pStyle w:val="13"/>
                                          <w:spacing w:before="147" w:line="21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90D2442">
                                        <w:pPr>
                                          <w:pStyle w:val="13"/>
                                          <w:spacing w:before="119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3"/>
                                          </w:rPr>
                                          <w:t>老年医学</w:t>
                                        </w:r>
                                      </w:p>
                                    </w:tc>
                                  </w:tr>
                                  <w:tr w14:paraId="1EE493A6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50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99B1D0F">
                                        <w:pPr>
                                          <w:pStyle w:val="13"/>
                                          <w:spacing w:before="147" w:line="226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124B90C7">
                                        <w:pPr>
                                          <w:pStyle w:val="13"/>
                                          <w:spacing w:before="121" w:line="221" w:lineRule="auto"/>
                                          <w:ind w:left="1014"/>
                                        </w:pPr>
                                        <w:r>
                                          <w:rPr>
                                            <w:spacing w:val="6"/>
                                          </w:rPr>
                                          <w:t>职业病</w:t>
                                        </w:r>
                                      </w:p>
                                    </w:tc>
                                  </w:tr>
                                  <w:tr w14:paraId="701CE6A6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7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49EFE5D">
                                        <w:pPr>
                                          <w:pStyle w:val="13"/>
                                          <w:spacing w:before="136" w:line="21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156E9FC">
                                        <w:pPr>
                                          <w:pStyle w:val="13"/>
                                          <w:spacing w:before="109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5"/>
                                          </w:rPr>
                                          <w:t>计划生育</w:t>
                                        </w:r>
                                      </w:p>
                                    </w:tc>
                                  </w:tr>
                                  <w:tr w14:paraId="0B6D802E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B24F323">
                                        <w:pPr>
                                          <w:pStyle w:val="13"/>
                                          <w:spacing w:before="147" w:line="21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114A286">
                                        <w:pPr>
                                          <w:pStyle w:val="13"/>
                                          <w:spacing w:before="118" w:line="218" w:lineRule="auto"/>
                                          <w:ind w:left="1014"/>
                                        </w:pPr>
                                        <w:r>
                                          <w:rPr>
                                            <w:spacing w:val="6"/>
                                          </w:rPr>
                                          <w:t>精神病</w:t>
                                        </w:r>
                                      </w:p>
                                    </w:tc>
                                  </w:tr>
                                  <w:tr w14:paraId="31C061BD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7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7C88244D">
                                        <w:pPr>
                                          <w:pStyle w:val="13"/>
                                          <w:spacing w:before="138" w:line="21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AF559C1">
                                        <w:pPr>
                                          <w:pStyle w:val="13"/>
                                          <w:spacing w:before="108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3"/>
                                          </w:rPr>
                                          <w:t>全科医学</w:t>
                                        </w:r>
                                      </w:p>
                                    </w:tc>
                                  </w:tr>
                                  <w:tr w14:paraId="5FEC2C8C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515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7D86D1A">
                                        <w:pPr>
                                          <w:pStyle w:val="13"/>
                                          <w:spacing w:before="159" w:line="22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8"/>
                                          </w:rPr>
                                          <w:t>119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9A56753">
                                        <w:pPr>
                                          <w:pStyle w:val="13"/>
                                          <w:spacing w:before="129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3"/>
                                          </w:rPr>
                                          <w:t>介入治疗</w:t>
                                        </w:r>
                                      </w:p>
                                    </w:tc>
                                  </w:tr>
                                </w:tbl>
                                <w:p w14:paraId="37E5B13B">
                                  <w:pPr>
                                    <w:pStyle w:val="13"/>
                                    <w:spacing w:before="302" w:line="218" w:lineRule="auto"/>
                                    <w:ind w:left="319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6"/>
                                    </w:rPr>
                                    <w:t>专业代码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8FC1D0C">
                                  <w:pPr>
                                    <w:pStyle w:val="13"/>
                                    <w:spacing w:before="303" w:line="221" w:lineRule="auto"/>
                                    <w:ind w:left="878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6"/>
                                    </w:rPr>
                                    <w:t>专业名称</w:t>
                                  </w:r>
                                </w:p>
                              </w:tc>
                            </w:tr>
                            <w:tr w14:paraId="663B5A8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7BA6E65A">
                                  <w:pPr>
                                    <w:pStyle w:val="13"/>
                                    <w:spacing w:before="140" w:line="230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024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7CE0D18C">
                                  <w:pPr>
                                    <w:pStyle w:val="13"/>
                                    <w:spacing w:before="112" w:line="218" w:lineRule="auto"/>
                                    <w:ind w:left="874"/>
                                  </w:pPr>
                                  <w:r>
                                    <w:rPr>
                                      <w:spacing w:val="3"/>
                                    </w:rPr>
                                    <w:t>口腔修复</w:t>
                                  </w:r>
                                </w:p>
                              </w:tc>
                            </w:tr>
                            <w:tr w14:paraId="2DDDA11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3D05579D">
                                  <w:pPr>
                                    <w:pStyle w:val="13"/>
                                    <w:spacing w:before="141" w:line="223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025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EE68CED">
                                  <w:pPr>
                                    <w:pStyle w:val="13"/>
                                    <w:spacing w:before="113" w:line="218" w:lineRule="auto"/>
                                    <w:ind w:left="874"/>
                                  </w:pPr>
                                  <w:r>
                                    <w:rPr>
                                      <w:spacing w:val="2"/>
                                    </w:rPr>
                                    <w:t>口腔正畸</w:t>
                                  </w:r>
                                </w:p>
                              </w:tc>
                            </w:tr>
                            <w:tr w14:paraId="1A36190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389E610">
                                  <w:pPr>
                                    <w:pStyle w:val="13"/>
                                    <w:spacing w:before="141" w:line="223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026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1481B70">
                                  <w:pPr>
                                    <w:pStyle w:val="13"/>
                                    <w:spacing w:before="111" w:line="218" w:lineRule="auto"/>
                                    <w:ind w:left="1154"/>
                                  </w:pPr>
                                  <w:r>
                                    <w:rPr>
                                      <w:spacing w:val="4"/>
                                    </w:rPr>
                                    <w:t>眼科</w:t>
                                  </w:r>
                                </w:p>
                              </w:tc>
                            </w:tr>
                            <w:tr w14:paraId="5EF7EF2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5237413E">
                                  <w:pPr>
                                    <w:pStyle w:val="13"/>
                                    <w:spacing w:before="141" w:line="228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027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2DAD7189">
                                  <w:pPr>
                                    <w:pStyle w:val="13"/>
                                    <w:spacing w:before="111" w:line="218" w:lineRule="auto"/>
                                    <w:ind w:left="313"/>
                                  </w:pPr>
                                  <w:r>
                                    <w:rPr>
                                      <w:spacing w:val="6"/>
                                    </w:rPr>
                                    <w:t>耳鼻喉(头颈外科)</w:t>
                                  </w:r>
                                </w:p>
                              </w:tc>
                            </w:tr>
                            <w:tr w14:paraId="064A34A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47750B8">
                                  <w:pPr>
                                    <w:pStyle w:val="13"/>
                                    <w:spacing w:before="141" w:line="223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028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7C09FD0E">
                                  <w:pPr>
                                    <w:pStyle w:val="13"/>
                                    <w:spacing w:before="115" w:line="221" w:lineRule="auto"/>
                                    <w:ind w:left="734"/>
                                  </w:pPr>
                                  <w:r>
                                    <w:rPr>
                                      <w:spacing w:val="3"/>
                                    </w:rPr>
                                    <w:t>皮肤与性病</w:t>
                                  </w:r>
                                </w:p>
                              </w:tc>
                            </w:tr>
                            <w:tr w14:paraId="679E587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2442746F">
                                  <w:pPr>
                                    <w:pStyle w:val="13"/>
                                    <w:spacing w:before="141" w:line="223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029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8876394">
                                  <w:pPr>
                                    <w:pStyle w:val="13"/>
                                    <w:spacing w:before="112" w:line="218" w:lineRule="auto"/>
                                    <w:ind w:left="87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肿瘤内科</w:t>
                                  </w:r>
                                </w:p>
                              </w:tc>
                            </w:tr>
                            <w:tr w14:paraId="5EAD85D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EE1917C">
                                  <w:pPr>
                                    <w:pStyle w:val="13"/>
                                    <w:spacing w:before="143" w:line="228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030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D892A1A">
                                  <w:pPr>
                                    <w:pStyle w:val="13"/>
                                    <w:spacing w:before="112" w:line="218" w:lineRule="auto"/>
                                    <w:ind w:left="87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肿瘤外科</w:t>
                                  </w:r>
                                </w:p>
                              </w:tc>
                            </w:tr>
                            <w:tr w14:paraId="7BD9569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8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3B2DBC8F">
                                  <w:pPr>
                                    <w:pStyle w:val="13"/>
                                    <w:spacing w:before="143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031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52A1FDDE">
                                  <w:pPr>
                                    <w:pStyle w:val="13"/>
                                    <w:spacing w:before="116" w:line="221" w:lineRule="auto"/>
                                    <w:ind w:left="454"/>
                                  </w:pPr>
                                  <w:r>
                                    <w:rPr>
                                      <w:spacing w:val="2"/>
                                    </w:rPr>
                                    <w:t>放射肿瘤治疗学</w:t>
                                  </w:r>
                                </w:p>
                              </w:tc>
                            </w:tr>
                            <w:tr w14:paraId="31F2311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1C047921">
                                  <w:pPr>
                                    <w:pStyle w:val="13"/>
                                    <w:spacing w:before="144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038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CBF9415">
                                  <w:pPr>
                                    <w:pStyle w:val="13"/>
                                    <w:spacing w:before="116" w:line="218" w:lineRule="auto"/>
                                    <w:ind w:left="874"/>
                                  </w:pPr>
                                  <w:r>
                                    <w:rPr>
                                      <w:spacing w:val="3"/>
                                    </w:rPr>
                                    <w:t>康复医学</w:t>
                                  </w:r>
                                </w:p>
                              </w:tc>
                            </w:tr>
                            <w:tr w14:paraId="427C0A8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7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AB6A324">
                                  <w:pPr>
                                    <w:pStyle w:val="13"/>
                                    <w:spacing w:before="135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047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3B2B0635">
                                  <w:pPr>
                                    <w:pStyle w:val="13"/>
                                    <w:spacing w:before="107" w:line="221" w:lineRule="auto"/>
                                    <w:ind w:left="1014"/>
                                  </w:pPr>
                                  <w:r>
                                    <w:rPr>
                                      <w:spacing w:val="5"/>
                                    </w:rPr>
                                    <w:t>护理学</w:t>
                                  </w:r>
                                </w:p>
                              </w:tc>
                            </w:tr>
                            <w:tr w14:paraId="3F24BAE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CA14560">
                                  <w:pPr>
                                    <w:pStyle w:val="13"/>
                                    <w:spacing w:before="146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048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22053AC4">
                                  <w:pPr>
                                    <w:pStyle w:val="13"/>
                                    <w:spacing w:before="115" w:line="218" w:lineRule="auto"/>
                                    <w:ind w:left="874"/>
                                  </w:pPr>
                                  <w:r>
                                    <w:rPr>
                                      <w:spacing w:val="2"/>
                                    </w:rPr>
                                    <w:t>内科护理</w:t>
                                  </w:r>
                                </w:p>
                              </w:tc>
                            </w:tr>
                            <w:tr w14:paraId="4EAAC94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13B2E130">
                                  <w:pPr>
                                    <w:pStyle w:val="13"/>
                                    <w:spacing w:before="144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049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115A708">
                                  <w:pPr>
                                    <w:pStyle w:val="13"/>
                                    <w:spacing w:before="115" w:line="218" w:lineRule="auto"/>
                                    <w:ind w:left="874"/>
                                  </w:pPr>
                                  <w:r>
                                    <w:rPr>
                                      <w:spacing w:val="2"/>
                                    </w:rPr>
                                    <w:t>外科护理</w:t>
                                  </w:r>
                                </w:p>
                              </w:tc>
                            </w:tr>
                            <w:tr w14:paraId="3B030B4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2F970F0">
                                  <w:pPr>
                                    <w:pStyle w:val="13"/>
                                    <w:spacing w:before="146" w:line="226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050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58C25827">
                                  <w:pPr>
                                    <w:pStyle w:val="13"/>
                                    <w:spacing w:before="115" w:line="218" w:lineRule="auto"/>
                                    <w:ind w:left="734"/>
                                  </w:pPr>
                                  <w:r>
                                    <w:rPr>
                                      <w:spacing w:val="1"/>
                                    </w:rPr>
                                    <w:t>妇产科护理</w:t>
                                  </w:r>
                                </w:p>
                              </w:tc>
                            </w:tr>
                            <w:tr w14:paraId="736F5E3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138E20FA">
                                  <w:pPr>
                                    <w:pStyle w:val="13"/>
                                    <w:spacing w:before="146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051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DD670B3">
                                  <w:pPr>
                                    <w:pStyle w:val="13"/>
                                    <w:spacing w:before="116" w:line="218" w:lineRule="auto"/>
                                    <w:ind w:left="874"/>
                                  </w:pPr>
                                  <w:r>
                                    <w:rPr>
                                      <w:spacing w:val="2"/>
                                    </w:rPr>
                                    <w:t>儿科护理</w:t>
                                  </w:r>
                                </w:p>
                              </w:tc>
                            </w:tr>
                            <w:tr w14:paraId="44AAAAA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5FA5F93C">
                                  <w:pPr>
                                    <w:pStyle w:val="13"/>
                                    <w:spacing w:before="146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063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59E98550">
                                  <w:pPr>
                                    <w:pStyle w:val="13"/>
                                    <w:spacing w:before="116" w:line="218" w:lineRule="auto"/>
                                    <w:ind w:left="87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普通内科</w:t>
                                  </w:r>
                                </w:p>
                              </w:tc>
                            </w:tr>
                            <w:tr w14:paraId="2A7DAE8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3635B58E">
                                  <w:pPr>
                                    <w:pStyle w:val="13"/>
                                    <w:spacing w:before="146" w:line="226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064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14C119F9">
                                  <w:pPr>
                                    <w:pStyle w:val="13"/>
                                    <w:spacing w:before="119" w:line="221" w:lineRule="auto"/>
                                    <w:ind w:left="1014"/>
                                  </w:pPr>
                                  <w:r>
                                    <w:rPr>
                                      <w:spacing w:val="6"/>
                                    </w:rPr>
                                    <w:t>结核病</w:t>
                                  </w:r>
                                </w:p>
                              </w:tc>
                            </w:tr>
                            <w:tr w14:paraId="2142A6B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51B81C7">
                                  <w:pPr>
                                    <w:pStyle w:val="13"/>
                                    <w:spacing w:before="147" w:line="218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065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2E6AB12">
                                  <w:pPr>
                                    <w:pStyle w:val="13"/>
                                    <w:spacing w:before="119" w:line="218" w:lineRule="auto"/>
                                    <w:ind w:left="874"/>
                                  </w:pPr>
                                  <w:r>
                                    <w:rPr>
                                      <w:spacing w:val="3"/>
                                    </w:rPr>
                                    <w:t>老年医学</w:t>
                                  </w:r>
                                </w:p>
                              </w:tc>
                            </w:tr>
                            <w:tr w14:paraId="01C5827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6D310AC">
                                  <w:pPr>
                                    <w:pStyle w:val="13"/>
                                    <w:spacing w:before="147" w:line="226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066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85B1AEF">
                                  <w:pPr>
                                    <w:pStyle w:val="13"/>
                                    <w:spacing w:before="121" w:line="221" w:lineRule="auto"/>
                                    <w:ind w:left="1014"/>
                                  </w:pPr>
                                  <w:r>
                                    <w:rPr>
                                      <w:spacing w:val="6"/>
                                    </w:rPr>
                                    <w:t>职业病</w:t>
                                  </w:r>
                                </w:p>
                              </w:tc>
                            </w:tr>
                            <w:tr w14:paraId="350BD11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7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B4A7B5D">
                                  <w:pPr>
                                    <w:pStyle w:val="13"/>
                                    <w:spacing w:before="136" w:line="218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067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7417D916">
                                  <w:pPr>
                                    <w:pStyle w:val="13"/>
                                    <w:spacing w:before="109" w:line="218" w:lineRule="auto"/>
                                    <w:ind w:left="874"/>
                                  </w:pPr>
                                  <w:r>
                                    <w:rPr>
                                      <w:spacing w:val="5"/>
                                    </w:rPr>
                                    <w:t>计划生育</w:t>
                                  </w:r>
                                </w:p>
                              </w:tc>
                            </w:tr>
                            <w:tr w14:paraId="655692E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D9ED445">
                                  <w:pPr>
                                    <w:pStyle w:val="13"/>
                                    <w:spacing w:before="147" w:line="218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068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39C7F056">
                                  <w:pPr>
                                    <w:pStyle w:val="13"/>
                                    <w:spacing w:before="118" w:line="218" w:lineRule="auto"/>
                                    <w:ind w:left="1014"/>
                                  </w:pPr>
                                  <w:r>
                                    <w:rPr>
                                      <w:spacing w:val="6"/>
                                    </w:rPr>
                                    <w:t>精神病</w:t>
                                  </w:r>
                                </w:p>
                              </w:tc>
                            </w:tr>
                            <w:tr w14:paraId="35836F3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7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71BD447">
                                  <w:pPr>
                                    <w:pStyle w:val="13"/>
                                    <w:spacing w:before="138" w:line="218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069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D901F9C">
                                  <w:pPr>
                                    <w:pStyle w:val="13"/>
                                    <w:spacing w:before="108" w:line="218" w:lineRule="auto"/>
                                    <w:ind w:left="874"/>
                                  </w:pPr>
                                  <w:r>
                                    <w:rPr>
                                      <w:spacing w:val="3"/>
                                    </w:rPr>
                                    <w:t>全科医学</w:t>
                                  </w:r>
                                </w:p>
                              </w:tc>
                            </w:tr>
                            <w:tr w14:paraId="1A8674B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5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33F54F80">
                                  <w:pPr>
                                    <w:pStyle w:val="13"/>
                                    <w:spacing w:before="159" w:line="228" w:lineRule="auto"/>
                                    <w:ind w:left="665"/>
                                  </w:pPr>
                                  <w:r>
                                    <w:rPr>
                                      <w:spacing w:val="-8"/>
                                    </w:rPr>
                                    <w:t>119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27DE423">
                                  <w:pPr>
                                    <w:pStyle w:val="13"/>
                                    <w:spacing w:before="129" w:line="218" w:lineRule="auto"/>
                                    <w:ind w:left="874"/>
                                  </w:pPr>
                                  <w:r>
                                    <w:rPr>
                                      <w:spacing w:val="3"/>
                                    </w:rPr>
                                    <w:t>介入治疗</w:t>
                                  </w:r>
                                </w:p>
                              </w:tc>
                            </w:tr>
                          </w:tbl>
                          <w:p w14:paraId="1D3BA84C">
                            <w:pPr>
                              <w:rPr>
                                <w:rFonts w:ascii="Arial" w:hAnsi="Arial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3" o:spid="_x0000_s1026" o:spt="1" style="position:absolute;left:0pt;margin-left:225.45pt;margin-top:14.05pt;height:598.55pt;width:214.5pt;z-index:251659264;mso-width-relative:page;mso-height-relative:page;" filled="f" stroked="f" coordsize="21600,21600" o:gfxdata="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SRfXx2wAAAAsBAAAPAAAAAAAAAAEAIAAAACIA&#10;AABkcnMvZG93bnJldi54bWxQSwECFAAUAAAACACHTuJALmXKtAYCAAD4AwAADgAAAAAAAAABACAA&#10;AAAqAQAAZHJzL2Uyb0RvYy54bWxQSwUGAAAAAAYABgBZAQAAogUAAAAA&#10;">
                <v:fill on="f" focussize="0,0"/>
                <v:stroke on="f" joinstyle="round"/>
                <v:imagedata o:title=""/>
                <o:lock v:ext="edit" aspectratio="f"/>
                <v:textbox inset="0mm,0mm,0mm,0mm">
                  <w:txbxContent>
                    <w:p w14:paraId="34062C9B">
                      <w:pPr>
                        <w:spacing w:line="20" w:lineRule="exact"/>
                      </w:pPr>
                    </w:p>
                    <w:tbl>
                      <w:tblPr>
                        <w:tblStyle w:val="8"/>
                        <w:tblW w:w="4660" w:type="dxa"/>
                        <w:tblInd w:w="4734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771"/>
                        <w:gridCol w:w="2889"/>
                      </w:tblGrid>
                      <w:tr w14:paraId="2EC0D01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84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tbl>
                            <w:tblPr>
                              <w:tblStyle w:val="8"/>
                              <w:tblW w:w="4660" w:type="dxa"/>
                              <w:tblInd w:w="4734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771"/>
                              <w:gridCol w:w="2889"/>
                            </w:tblGrid>
                            <w:tr w14:paraId="6419309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84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tbl>
                                  <w:tblPr>
                                    <w:tblStyle w:val="8"/>
                                    <w:tblW w:w="6431" w:type="dxa"/>
                                    <w:tblInd w:w="4734" w:type="dxa"/>
                                    <w:tblBorders>
                                      <w:top w:val="single" w:color="000000" w:sz="4" w:space="0"/>
                                      <w:left w:val="single" w:color="000000" w:sz="4" w:space="0"/>
                                      <w:bottom w:val="single" w:color="000000" w:sz="4" w:space="0"/>
                                      <w:right w:val="single" w:color="000000" w:sz="4" w:space="0"/>
                                      <w:insideH w:val="single" w:color="000000" w:sz="4" w:space="0"/>
                                      <w:insideV w:val="single" w:color="000000" w:sz="4" w:space="0"/>
                                    </w:tblBorders>
                                    <w:tblLayout w:type="fixed"/>
                                    <w:tblCell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blCellMar>
                                  </w:tblPr>
                                  <w:tblGrid>
                                    <w:gridCol w:w="1771"/>
                                    <w:gridCol w:w="1771"/>
                                    <w:gridCol w:w="2889"/>
                                  </w:tblGrid>
                                  <w:tr w14:paraId="27F26E72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884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tbl>
                                        <w:tblPr>
                                          <w:tblStyle w:val="8"/>
                                          <w:tblW w:w="4660" w:type="dxa"/>
                                          <w:tblInd w:w="4734" w:type="dxa"/>
                                          <w:tblBorders>
                                            <w:top w:val="single" w:color="000000" w:sz="4" w:space="0"/>
                                            <w:left w:val="single" w:color="000000" w:sz="4" w:space="0"/>
                                            <w:bottom w:val="single" w:color="000000" w:sz="4" w:space="0"/>
                                            <w:right w:val="single" w:color="000000" w:sz="4" w:space="0"/>
                                            <w:insideH w:val="single" w:color="000000" w:sz="4" w:space="0"/>
                                            <w:insideV w:val="single" w:color="000000" w:sz="4" w:space="0"/>
                                          </w:tblBorders>
                                          <w:tblLayout w:type="fixed"/>
                                          <w:tblCell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blCellMar>
                                        </w:tblPr>
                                        <w:tblGrid>
                                          <w:gridCol w:w="1771"/>
                                          <w:gridCol w:w="2889"/>
                                        </w:tblGrid>
                                        <w:tr w14:paraId="4E7298C1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884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554467A">
                                              <w:pPr>
                                                <w:pStyle w:val="13"/>
                                                <w:spacing w:before="302" w:line="218" w:lineRule="auto"/>
                                                <w:ind w:left="319"/>
                                              </w:pPr>
                                              <w:r>
                                                <w:rPr>
                                                  <w:b/>
                                                  <w:bCs/>
                                                  <w:spacing w:val="-6"/>
                                                </w:rPr>
                                                <w:t>专业代码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73F895C">
                                              <w:pPr>
                                                <w:pStyle w:val="13"/>
                                                <w:spacing w:before="303" w:line="221" w:lineRule="auto"/>
                                                <w:ind w:left="878"/>
                                              </w:pPr>
                                              <w:r>
                                                <w:rPr>
                                                  <w:b/>
                                                  <w:bCs/>
                                                  <w:spacing w:val="-6"/>
                                                </w:rPr>
                                                <w:t>专业名称</w:t>
                                              </w:r>
                                            </w:p>
                                          </w:tc>
                                        </w:tr>
                                        <w:tr w14:paraId="0B2FBFFF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FD85AE2">
                                              <w:pPr>
                                                <w:pStyle w:val="13"/>
                                                <w:spacing w:before="140" w:line="230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024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DF51A91">
                                              <w:pPr>
                                                <w:pStyle w:val="13"/>
                                                <w:spacing w:before="112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3"/>
                                                </w:rPr>
                                                <w:t>口腔修复</w:t>
                                              </w:r>
                                            </w:p>
                                          </w:tc>
                                        </w:tr>
                                        <w:tr w14:paraId="5BA98838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B561159">
                                              <w:pPr>
                                                <w:pStyle w:val="13"/>
                                                <w:spacing w:before="141" w:line="223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025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2C8DEB1">
                                              <w:pPr>
                                                <w:pStyle w:val="13"/>
                                                <w:spacing w:before="113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2"/>
                                                </w:rPr>
                                                <w:t>口腔正畸</w:t>
                                              </w:r>
                                            </w:p>
                                          </w:tc>
                                        </w:tr>
                                        <w:tr w14:paraId="3602D357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tbl>
                                              <w:tblPr>
                                                <w:tblStyle w:val="8"/>
                                                <w:tblW w:w="4660" w:type="dxa"/>
                                                <w:tblInd w:w="4734" w:type="dxa"/>
                                                <w:tblBorders>
                                                  <w:top w:val="single" w:color="000000" w:sz="4" w:space="0"/>
                                                  <w:left w:val="single" w:color="000000" w:sz="4" w:space="0"/>
                                                  <w:bottom w:val="single" w:color="000000" w:sz="4" w:space="0"/>
                                                  <w:right w:val="single" w:color="000000" w:sz="4" w:space="0"/>
                                                  <w:insideH w:val="single" w:color="000000" w:sz="4" w:space="0"/>
                                                  <w:insideV w:val="single" w:color="000000" w:sz="4" w:space="0"/>
                                                </w:tblBorders>
                                                <w:tblLayout w:type="fixed"/>
                                                <w:tblCellMar>
                                                  <w:top w:w="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blCellMar>
                                              </w:tblPr>
                                              <w:tblGrid>
                                                <w:gridCol w:w="1771"/>
                                                <w:gridCol w:w="2889"/>
                                              </w:tblGrid>
                                              <w:tr w14:paraId="4E89654E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884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tbl>
                                                    <w:tblPr>
                                                      <w:tblStyle w:val="8"/>
                                                      <w:tblW w:w="4660" w:type="dxa"/>
                                                      <w:tblInd w:w="4734" w:type="dxa"/>
                                                      <w:tblBorders>
                                                        <w:top w:val="single" w:color="000000" w:sz="4" w:space="0"/>
                                                        <w:left w:val="single" w:color="000000" w:sz="4" w:space="0"/>
                                                        <w:bottom w:val="single" w:color="000000" w:sz="4" w:space="0"/>
                                                        <w:right w:val="single" w:color="000000" w:sz="4" w:space="0"/>
                                                        <w:insideH w:val="single" w:color="000000" w:sz="4" w:space="0"/>
                                                        <w:insideV w:val="single" w:color="000000" w:sz="4" w:space="0"/>
                                                      </w:tblBorders>
                                                      <w:tblLayout w:type="fixed"/>
                                                      <w:tblCellMar>
                                                        <w:top w:w="0" w:type="dxa"/>
                                                        <w:left w:w="0" w:type="dxa"/>
                                                        <w:bottom w:w="0" w:type="dxa"/>
                                                        <w:right w:w="0" w:type="dxa"/>
                                                      </w:tblCellMar>
                                                    </w:tblPr>
                                                    <w:tblGrid>
                                                      <w:gridCol w:w="1771"/>
                                                      <w:gridCol w:w="2889"/>
                                                    </w:tblGrid>
                                                    <w:tr w14:paraId="2638D422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884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70CB038A">
                                                          <w:pPr>
                                                            <w:pStyle w:val="13"/>
                                                            <w:spacing w:before="302" w:line="218" w:lineRule="auto"/>
                                                            <w:ind w:left="319"/>
                                                          </w:pPr>
                                                          <w:r>
                                                            <w:rPr>
                                                              <w:b/>
                                                              <w:bCs/>
                                                              <w:spacing w:val="-6"/>
                                                            </w:rPr>
                                                            <w:t>专业代码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910AE19">
                                                          <w:pPr>
                                                            <w:pStyle w:val="13"/>
                                                            <w:spacing w:before="303" w:line="221" w:lineRule="auto"/>
                                                            <w:ind w:left="878"/>
                                                          </w:pPr>
                                                          <w:r>
                                                            <w:rPr>
                                                              <w:b/>
                                                              <w:bCs/>
                                                              <w:spacing w:val="-6"/>
                                                            </w:rPr>
                                                            <w:t>专业名称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32618079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5A287533">
                                                          <w:pPr>
                                                            <w:pStyle w:val="13"/>
                                                            <w:spacing w:before="140" w:line="230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024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34D5C5FA">
                                                          <w:pPr>
                                                            <w:pStyle w:val="13"/>
                                                            <w:spacing w:before="112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3"/>
                                                            </w:rPr>
                                                            <w:t>口腔修复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4453D8C7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14D92F4">
                                                          <w:pPr>
                                                            <w:pStyle w:val="13"/>
                                                            <w:spacing w:before="141" w:line="223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025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44D6A6E">
                                                          <w:pPr>
                                                            <w:pStyle w:val="13"/>
                                                            <w:spacing w:before="113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2"/>
                                                            </w:rPr>
                                                            <w:t>口腔正畸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3BDB8CF8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32AD7C81">
                                                          <w:pPr>
                                                            <w:pStyle w:val="13"/>
                                                            <w:spacing w:before="141" w:line="223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026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3EA5C748">
                                                          <w:pPr>
                                                            <w:pStyle w:val="13"/>
                                                            <w:spacing w:before="111" w:line="218" w:lineRule="auto"/>
                                                            <w:ind w:left="115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4"/>
                                                            </w:rPr>
                                                            <w:t>眼科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559E11F6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86DF670">
                                                          <w:pPr>
                                                            <w:pStyle w:val="13"/>
                                                            <w:spacing w:before="141" w:line="22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027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2D9187BB">
                                                          <w:pPr>
                                                            <w:pStyle w:val="13"/>
                                                            <w:spacing w:before="111" w:line="218" w:lineRule="auto"/>
                                                            <w:ind w:left="313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6"/>
                                                            </w:rPr>
                                                            <w:t>耳鼻喉(头颈外科)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6A5A4AB3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25188B47">
                                                          <w:pPr>
                                                            <w:pStyle w:val="13"/>
                                                            <w:spacing w:before="141" w:line="223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028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900B277">
                                                          <w:pPr>
                                                            <w:pStyle w:val="13"/>
                                                            <w:spacing w:before="115" w:line="221" w:lineRule="auto"/>
                                                            <w:ind w:left="73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3"/>
                                                            </w:rPr>
                                                            <w:t>皮肤与性病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0BBFA0B4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AEC6136">
                                                          <w:pPr>
                                                            <w:pStyle w:val="13"/>
                                                            <w:spacing w:before="141" w:line="223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029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44BCF5F3">
                                                          <w:pPr>
                                                            <w:pStyle w:val="13"/>
                                                            <w:spacing w:before="112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2"/>
                                                            </w:rPr>
                                                            <w:t>肿瘤内科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4C9D9331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</w:tblPrEx>
                                                      <w:trPr>
                                                        <w:trHeight w:val="49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3268AE36">
                                                          <w:pPr>
                                                            <w:pStyle w:val="13"/>
                                                            <w:spacing w:before="143" w:line="22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030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3BEE1BC9">
                                                          <w:pPr>
                                                            <w:pStyle w:val="13"/>
                                                            <w:spacing w:before="112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2"/>
                                                            </w:rPr>
                                                            <w:t>肿瘤外科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2CF3BC25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8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2503F3B">
                                                          <w:pPr>
                                                            <w:pStyle w:val="13"/>
                                                            <w:spacing w:before="143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031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BF23F5B">
                                                          <w:pPr>
                                                            <w:pStyle w:val="13"/>
                                                            <w:spacing w:before="116" w:line="221" w:lineRule="auto"/>
                                                            <w:ind w:left="45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2"/>
                                                            </w:rPr>
                                                            <w:t>放射肿瘤治疗学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420B2DBC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4F4845C">
                                                          <w:pPr>
                                                            <w:pStyle w:val="13"/>
                                                            <w:spacing w:before="144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038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7FFB9ACC">
                                                          <w:pPr>
                                                            <w:pStyle w:val="13"/>
                                                            <w:spacing w:before="116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3"/>
                                                            </w:rPr>
                                                            <w:t>康复医学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634D1180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7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51085948">
                                                          <w:pPr>
                                                            <w:pStyle w:val="13"/>
                                                            <w:spacing w:before="135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047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71CA7A7B">
                                                          <w:pPr>
                                                            <w:pStyle w:val="13"/>
                                                            <w:spacing w:before="107" w:line="221" w:lineRule="auto"/>
                                                            <w:ind w:left="101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5"/>
                                                            </w:rPr>
                                                            <w:t>护理学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5359626D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7B4C192">
                                                          <w:pPr>
                                                            <w:pStyle w:val="13"/>
                                                            <w:spacing w:before="146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048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738E1E6">
                                                          <w:pPr>
                                                            <w:pStyle w:val="13"/>
                                                            <w:spacing w:before="115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2"/>
                                                            </w:rPr>
                                                            <w:t>内科护理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50979A8C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5A22DD24">
                                                          <w:pPr>
                                                            <w:pStyle w:val="13"/>
                                                            <w:spacing w:before="144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049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5F2DCBBD">
                                                          <w:pPr>
                                                            <w:pStyle w:val="13"/>
                                                            <w:spacing w:before="115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2"/>
                                                            </w:rPr>
                                                            <w:t>外科护理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32E487FE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B7787D0">
                                                          <w:pPr>
                                                            <w:pStyle w:val="13"/>
                                                            <w:spacing w:before="146" w:line="226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050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EA130A6">
                                                          <w:pPr>
                                                            <w:pStyle w:val="13"/>
                                                            <w:spacing w:before="115" w:line="218" w:lineRule="auto"/>
                                                            <w:ind w:left="73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1"/>
                                                            </w:rPr>
                                                            <w:t>妇产科护理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79C4B00F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2750DE45">
                                                          <w:pPr>
                                                            <w:pStyle w:val="13"/>
                                                            <w:spacing w:before="146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051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565CAE44">
                                                          <w:pPr>
                                                            <w:pStyle w:val="13"/>
                                                            <w:spacing w:before="116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2"/>
                                                            </w:rPr>
                                                            <w:t>儿科护理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303D78CC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5787D57F">
                                                          <w:pPr>
                                                            <w:pStyle w:val="13"/>
                                                            <w:spacing w:before="146" w:line="221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063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93300EA">
                                                          <w:pPr>
                                                            <w:pStyle w:val="13"/>
                                                            <w:spacing w:before="116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2"/>
                                                            </w:rPr>
                                                            <w:t>普通内科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5EDE5B9C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1A33E16D">
                                                          <w:pPr>
                                                            <w:pStyle w:val="13"/>
                                                            <w:spacing w:before="146" w:line="226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064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4A561A5">
                                                          <w:pPr>
                                                            <w:pStyle w:val="13"/>
                                                            <w:spacing w:before="119" w:line="221" w:lineRule="auto"/>
                                                            <w:ind w:left="101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6"/>
                                                            </w:rPr>
                                                            <w:t>结核病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63FEA24D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4CCE45D0">
                                                          <w:pPr>
                                                            <w:pStyle w:val="13"/>
                                                            <w:spacing w:before="147" w:line="21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065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5753BF52">
                                                          <w:pPr>
                                                            <w:pStyle w:val="13"/>
                                                            <w:spacing w:before="119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3"/>
                                                            </w:rPr>
                                                            <w:t>老年医学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0619E467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50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2ACE4D65">
                                                          <w:pPr>
                                                            <w:pStyle w:val="13"/>
                                                            <w:spacing w:before="147" w:line="226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066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59AF6757">
                                                          <w:pPr>
                                                            <w:pStyle w:val="13"/>
                                                            <w:spacing w:before="121" w:line="221" w:lineRule="auto"/>
                                                            <w:ind w:left="101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6"/>
                                                            </w:rPr>
                                                            <w:t>职业病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6E2AB010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</w:tblPrEx>
                                                      <w:trPr>
                                                        <w:trHeight w:val="47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noWrap/>
                                                        </w:tcPr>
                                                        <w:p w14:paraId="5C752779">
                                                          <w:pPr>
                                                            <w:pStyle w:val="13"/>
                                                            <w:spacing w:before="136" w:line="21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067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noWrap/>
                                                        </w:tcPr>
                                                        <w:p w14:paraId="5A413E63">
                                                          <w:pPr>
                                                            <w:pStyle w:val="13"/>
                                                            <w:spacing w:before="109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5"/>
                                                            </w:rPr>
                                                            <w:t>计划生育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4A9904B1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90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27E7E51B">
                                                          <w:pPr>
                                                            <w:pStyle w:val="13"/>
                                                            <w:spacing w:before="147" w:line="21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068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6F1C7B89">
                                                          <w:pPr>
                                                            <w:pStyle w:val="13"/>
                                                            <w:spacing w:before="118" w:line="218" w:lineRule="auto"/>
                                                            <w:ind w:left="101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6"/>
                                                            </w:rPr>
                                                            <w:t>精神病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3A83492D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479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noWrap/>
                                                        </w:tcPr>
                                                        <w:p w14:paraId="01D6695A">
                                                          <w:pPr>
                                                            <w:pStyle w:val="13"/>
                                                            <w:spacing w:before="138" w:line="21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3"/>
                                                            </w:rPr>
                                                            <w:t>069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noWrap/>
                                                        </w:tcPr>
                                                        <w:p w14:paraId="68C43A96">
                                                          <w:pPr>
                                                            <w:pStyle w:val="13"/>
                                                            <w:spacing w:before="108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3"/>
                                                            </w:rPr>
                                                            <w:t>全科医学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14:paraId="676BC8B1">
                                                      <w:tblPrEx>
                                                        <w:tblBorders>
                                                          <w:top w:val="single" w:color="000000" w:sz="4" w:space="0"/>
                                                          <w:left w:val="single" w:color="000000" w:sz="4" w:space="0"/>
                                                          <w:bottom w:val="single" w:color="000000" w:sz="4" w:space="0"/>
                                                          <w:right w:val="single" w:color="000000" w:sz="4" w:space="0"/>
                                                          <w:insideH w:val="single" w:color="000000" w:sz="4" w:space="0"/>
                                                          <w:insideV w:val="single" w:color="000000" w:sz="4" w:space="0"/>
                                                        </w:tblBorders>
                                                        <w:tblCellMar>
                                                          <w:top w:w="0" w:type="dxa"/>
                                                          <w:left w:w="0" w:type="dxa"/>
                                                          <w:bottom w:w="0" w:type="dxa"/>
                                                          <w:right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trHeight w:val="515" w:hRule="atLeast"/>
                                                      </w:trPr>
                                                      <w:tc>
                                                        <w:tcPr>
                                                          <w:tcW w:w="1771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000DAB38">
                                                          <w:pPr>
                                                            <w:pStyle w:val="13"/>
                                                            <w:spacing w:before="159" w:line="228" w:lineRule="auto"/>
                                                            <w:ind w:left="665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-8"/>
                                                            </w:rPr>
                                                            <w:t>119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2889" w:type="dxa"/>
                                                          <w:tcBorders>
                                                            <w:top w:val="single" w:color="000000" w:sz="4" w:space="0"/>
                                                            <w:left w:val="single" w:color="000000" w:sz="4" w:space="0"/>
                                                            <w:bottom w:val="single" w:color="000000" w:sz="4" w:space="0"/>
                                                            <w:right w:val="single" w:color="000000" w:sz="4" w:space="0"/>
                                                          </w:tcBorders>
                                                          <w:noWrap/>
                                                        </w:tcPr>
                                                        <w:p w14:paraId="7502772F">
                                                          <w:pPr>
                                                            <w:pStyle w:val="13"/>
                                                            <w:spacing w:before="129" w:line="218" w:lineRule="auto"/>
                                                            <w:ind w:left="874"/>
                                                          </w:pPr>
                                                          <w:r>
                                                            <w:rPr>
                                                              <w:spacing w:val="3"/>
                                                            </w:rPr>
                                                            <w:t>介入治疗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</w:tbl>
                                                  <w:p w14:paraId="2A694B10">
                                                    <w:pPr>
                                                      <w:pStyle w:val="13"/>
                                                      <w:spacing w:before="302" w:line="218" w:lineRule="auto"/>
                                                      <w:ind w:left="319"/>
                                                    </w:pPr>
                                                    <w:r>
                                                      <w:rPr>
                                                        <w:b/>
                                                        <w:bCs/>
                                                        <w:spacing w:val="-6"/>
                                                      </w:rPr>
                                                      <w:t>专业代码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DFA32FD">
                                                    <w:pPr>
                                                      <w:pStyle w:val="13"/>
                                                      <w:spacing w:before="303" w:line="221" w:lineRule="auto"/>
                                                      <w:ind w:left="878"/>
                                                    </w:pPr>
                                                    <w:r>
                                                      <w:rPr>
                                                        <w:b/>
                                                        <w:bCs/>
                                                        <w:spacing w:val="-6"/>
                                                      </w:rPr>
                                                      <w:t>专业名称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79122DBE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A9A2A62">
                                                    <w:pPr>
                                                      <w:pStyle w:val="13"/>
                                                      <w:spacing w:before="140" w:line="230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024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45CEDECC">
                                                    <w:pPr>
                                                      <w:pStyle w:val="13"/>
                                                      <w:spacing w:before="112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3"/>
                                                      </w:rPr>
                                                      <w:t>口腔修复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0EE84854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14E00D76">
                                                    <w:pPr>
                                                      <w:pStyle w:val="13"/>
                                                      <w:spacing w:before="141" w:line="223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025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6305B9E8">
                                                    <w:pPr>
                                                      <w:pStyle w:val="13"/>
                                                      <w:spacing w:before="113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2"/>
                                                      </w:rPr>
                                                      <w:t>口腔正畸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152B39FE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1A692062">
                                                    <w:pPr>
                                                      <w:pStyle w:val="13"/>
                                                      <w:spacing w:before="141" w:line="223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026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3A89FF1">
                                                    <w:pPr>
                                                      <w:pStyle w:val="13"/>
                                                      <w:spacing w:before="111" w:line="218" w:lineRule="auto"/>
                                                      <w:ind w:left="1154"/>
                                                    </w:pPr>
                                                    <w:r>
                                                      <w:rPr>
                                                        <w:spacing w:val="4"/>
                                                      </w:rPr>
                                                      <w:t>眼科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7F8F2C0D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</w:tblPrEx>
                                                <w:trPr>
                                                  <w:trHeight w:val="49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1EF02F18">
                                                    <w:pPr>
                                                      <w:pStyle w:val="13"/>
                                                      <w:spacing w:before="141" w:line="22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027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48C35067">
                                                    <w:pPr>
                                                      <w:pStyle w:val="13"/>
                                                      <w:spacing w:before="111" w:line="218" w:lineRule="auto"/>
                                                      <w:ind w:left="313"/>
                                                    </w:pPr>
                                                    <w:r>
                                                      <w:rPr>
                                                        <w:spacing w:val="6"/>
                                                      </w:rPr>
                                                      <w:t>耳鼻喉(头颈外科)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31658CD7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471488D0">
                                                    <w:pPr>
                                                      <w:pStyle w:val="13"/>
                                                      <w:spacing w:before="141" w:line="223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028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5D2BF94">
                                                    <w:pPr>
                                                      <w:pStyle w:val="13"/>
                                                      <w:spacing w:before="115" w:line="221" w:lineRule="auto"/>
                                                      <w:ind w:left="734"/>
                                                    </w:pPr>
                                                    <w:r>
                                                      <w:rPr>
                                                        <w:spacing w:val="3"/>
                                                      </w:rPr>
                                                      <w:t>皮肤与性病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76ECE61F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4510B640">
                                                    <w:pPr>
                                                      <w:pStyle w:val="13"/>
                                                      <w:spacing w:before="141" w:line="223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029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F5BDD87">
                                                    <w:pPr>
                                                      <w:pStyle w:val="13"/>
                                                      <w:spacing w:before="112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-2"/>
                                                      </w:rPr>
                                                      <w:t>肿瘤内科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71636FD1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D08EB3C">
                                                    <w:pPr>
                                                      <w:pStyle w:val="13"/>
                                                      <w:spacing w:before="143" w:line="22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030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177028B4">
                                                    <w:pPr>
                                                      <w:pStyle w:val="13"/>
                                                      <w:spacing w:before="112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-2"/>
                                                      </w:rPr>
                                                      <w:t>肿瘤外科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45F2E5CB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</w:tblPrEx>
                                                <w:trPr>
                                                  <w:trHeight w:val="48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6747F978">
                                                    <w:pPr>
                                                      <w:pStyle w:val="13"/>
                                                      <w:spacing w:before="143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031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65C9F7F1">
                                                    <w:pPr>
                                                      <w:pStyle w:val="13"/>
                                                      <w:spacing w:before="116" w:line="221" w:lineRule="auto"/>
                                                      <w:ind w:left="454"/>
                                                    </w:pPr>
                                                    <w:r>
                                                      <w:rPr>
                                                        <w:spacing w:val="2"/>
                                                      </w:rPr>
                                                      <w:t>放射肿瘤治疗学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3F0E451B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68C10E0D">
                                                    <w:pPr>
                                                      <w:pStyle w:val="13"/>
                                                      <w:spacing w:before="144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038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37A6F706">
                                                    <w:pPr>
                                                      <w:pStyle w:val="13"/>
                                                      <w:spacing w:before="116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3"/>
                                                      </w:rPr>
                                                      <w:t>康复医学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7E286A38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7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1F7FD3B5">
                                                    <w:pPr>
                                                      <w:pStyle w:val="13"/>
                                                      <w:spacing w:before="135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047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3C6FF707">
                                                    <w:pPr>
                                                      <w:pStyle w:val="13"/>
                                                      <w:spacing w:before="107" w:line="221" w:lineRule="auto"/>
                                                      <w:ind w:left="1014"/>
                                                    </w:pPr>
                                                    <w:r>
                                                      <w:rPr>
                                                        <w:spacing w:val="5"/>
                                                      </w:rPr>
                                                      <w:t>护理学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4DAB6D97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AD36E5E">
                                                    <w:pPr>
                                                      <w:pStyle w:val="13"/>
                                                      <w:spacing w:before="146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048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4099602E">
                                                    <w:pPr>
                                                      <w:pStyle w:val="13"/>
                                                      <w:spacing w:before="115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2"/>
                                                      </w:rPr>
                                                      <w:t>内科护理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43728311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77AB8179">
                                                    <w:pPr>
                                                      <w:pStyle w:val="13"/>
                                                      <w:spacing w:before="144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049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0512A85">
                                                    <w:pPr>
                                                      <w:pStyle w:val="13"/>
                                                      <w:spacing w:before="115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2"/>
                                                      </w:rPr>
                                                      <w:t>外科护理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43463344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3BB92E0">
                                                    <w:pPr>
                                                      <w:pStyle w:val="13"/>
                                                      <w:spacing w:before="146" w:line="226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050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93537D7">
                                                    <w:pPr>
                                                      <w:pStyle w:val="13"/>
                                                      <w:spacing w:before="115" w:line="218" w:lineRule="auto"/>
                                                      <w:ind w:left="734"/>
                                                    </w:pPr>
                                                    <w:r>
                                                      <w:rPr>
                                                        <w:spacing w:val="1"/>
                                                      </w:rPr>
                                                      <w:t>妇产科护理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0FD59AB5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7BFB0E3D">
                                                    <w:pPr>
                                                      <w:pStyle w:val="13"/>
                                                      <w:spacing w:before="146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051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59422729">
                                                    <w:pPr>
                                                      <w:pStyle w:val="13"/>
                                                      <w:spacing w:before="116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2"/>
                                                      </w:rPr>
                                                      <w:t>儿科护理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1CC4A5FC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46FED744">
                                                    <w:pPr>
                                                      <w:pStyle w:val="13"/>
                                                      <w:spacing w:before="146" w:line="221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063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76754723">
                                                    <w:pPr>
                                                      <w:pStyle w:val="13"/>
                                                      <w:spacing w:before="116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-2"/>
                                                      </w:rPr>
                                                      <w:t>普通内科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0A4C4FC6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</w:tblPrEx>
                                                <w:trPr>
                                                  <w:trHeight w:val="49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61A925B7">
                                                    <w:pPr>
                                                      <w:pStyle w:val="13"/>
                                                      <w:spacing w:before="146" w:line="226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064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66BF4767">
                                                    <w:pPr>
                                                      <w:pStyle w:val="13"/>
                                                      <w:spacing w:before="119" w:line="221" w:lineRule="auto"/>
                                                      <w:ind w:left="1014"/>
                                                    </w:pPr>
                                                    <w:r>
                                                      <w:rPr>
                                                        <w:spacing w:val="6"/>
                                                      </w:rPr>
                                                      <w:t>结核病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0B5D0D88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4F655A5">
                                                    <w:pPr>
                                                      <w:pStyle w:val="13"/>
                                                      <w:spacing w:before="147" w:line="21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065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EDD2BED">
                                                    <w:pPr>
                                                      <w:pStyle w:val="13"/>
                                                      <w:spacing w:before="119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3"/>
                                                      </w:rPr>
                                                      <w:t>老年医学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45EDB565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50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0197081B">
                                                    <w:pPr>
                                                      <w:pStyle w:val="13"/>
                                                      <w:spacing w:before="147" w:line="226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066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5C8CAC62">
                                                    <w:pPr>
                                                      <w:pStyle w:val="13"/>
                                                      <w:spacing w:before="121" w:line="221" w:lineRule="auto"/>
                                                      <w:ind w:left="1014"/>
                                                    </w:pPr>
                                                    <w:r>
                                                      <w:rPr>
                                                        <w:spacing w:val="6"/>
                                                      </w:rPr>
                                                      <w:t>职业病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4443AF07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7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1987B730">
                                                    <w:pPr>
                                                      <w:pStyle w:val="13"/>
                                                      <w:spacing w:before="136" w:line="21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067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214E625E">
                                                    <w:pPr>
                                                      <w:pStyle w:val="13"/>
                                                      <w:spacing w:before="109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5"/>
                                                      </w:rPr>
                                                      <w:t>计划生育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70224E94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</w:tblPrEx>
                                                <w:trPr>
                                                  <w:trHeight w:val="490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6E60E16B">
                                                    <w:pPr>
                                                      <w:pStyle w:val="13"/>
                                                      <w:spacing w:before="147" w:line="21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068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42CD872E">
                                                    <w:pPr>
                                                      <w:pStyle w:val="13"/>
                                                      <w:spacing w:before="118" w:line="218" w:lineRule="auto"/>
                                                      <w:ind w:left="1014"/>
                                                    </w:pPr>
                                                    <w:r>
                                                      <w:rPr>
                                                        <w:spacing w:val="6"/>
                                                      </w:rPr>
                                                      <w:t>精神病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58942917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479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338D6B4C">
                                                    <w:pPr>
                                                      <w:pStyle w:val="13"/>
                                                      <w:spacing w:before="138" w:line="21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3"/>
                                                      </w:rPr>
                                                      <w:t>069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161561BD">
                                                    <w:pPr>
                                                      <w:pStyle w:val="13"/>
                                                      <w:spacing w:before="108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3"/>
                                                      </w:rPr>
                                                      <w:t>全科医学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14:paraId="2A48E722">
                                                <w:tblPrEx>
                                                  <w:tblBorders>
                                                    <w:top w:val="single" w:color="000000" w:sz="4" w:space="0"/>
                                                    <w:left w:val="single" w:color="000000" w:sz="4" w:space="0"/>
                                                    <w:bottom w:val="single" w:color="000000" w:sz="4" w:space="0"/>
                                                    <w:right w:val="single" w:color="000000" w:sz="4" w:space="0"/>
                                                    <w:insideH w:val="single" w:color="000000" w:sz="4" w:space="0"/>
                                                    <w:insideV w:val="single" w:color="000000" w:sz="4" w:space="0"/>
                                                  </w:tblBorders>
                                                  <w:tblCellMar>
                                                    <w:top w:w="0" w:type="dxa"/>
                                                    <w:left w:w="0" w:type="dxa"/>
                                                    <w:bottom w:w="0" w:type="dxa"/>
                                                    <w:right w:w="0" w:type="dxa"/>
                                                  </w:tblCellMar>
                                                </w:tblPrEx>
                                                <w:trPr>
                                                  <w:trHeight w:val="515" w:hRule="atLeast"/>
                                                </w:trPr>
                                                <w:tc>
                                                  <w:tcPr>
                                                    <w:tcW w:w="1771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6D6A64AF">
                                                    <w:pPr>
                                                      <w:pStyle w:val="13"/>
                                                      <w:spacing w:before="159" w:line="228" w:lineRule="auto"/>
                                                      <w:ind w:left="665"/>
                                                    </w:pPr>
                                                    <w:r>
                                                      <w:rPr>
                                                        <w:spacing w:val="-8"/>
                                                      </w:rPr>
                                                      <w:t>119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2889" w:type="dxa"/>
                                                    <w:tcBorders>
                                                      <w:top w:val="single" w:color="000000" w:sz="4" w:space="0"/>
                                                      <w:left w:val="single" w:color="000000" w:sz="4" w:space="0"/>
                                                      <w:bottom w:val="single" w:color="000000" w:sz="4" w:space="0"/>
                                                      <w:right w:val="single" w:color="000000" w:sz="4" w:space="0"/>
                                                    </w:tcBorders>
                                                    <w:noWrap/>
                                                  </w:tcPr>
                                                  <w:p w14:paraId="6AAC6FF0">
                                                    <w:pPr>
                                                      <w:pStyle w:val="13"/>
                                                      <w:spacing w:before="129" w:line="218" w:lineRule="auto"/>
                                                      <w:ind w:left="874"/>
                                                    </w:pPr>
                                                    <w:r>
                                                      <w:rPr>
                                                        <w:spacing w:val="3"/>
                                                      </w:rPr>
                                                      <w:t>介入治疗</w:t>
                                                    </w:r>
                                                  </w:p>
                                                </w:tc>
                                              </w:tr>
                                            </w:tbl>
                                            <w:p w14:paraId="10AB9B3A">
                                              <w:pPr>
                                                <w:pStyle w:val="13"/>
                                                <w:spacing w:before="141" w:line="223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026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7BC7860">
                                              <w:pPr>
                                                <w:pStyle w:val="13"/>
                                                <w:spacing w:before="111" w:line="218" w:lineRule="auto"/>
                                                <w:ind w:left="1154"/>
                                              </w:pPr>
                                              <w:r>
                                                <w:rPr>
                                                  <w:spacing w:val="4"/>
                                                </w:rPr>
                                                <w:t>眼科</w:t>
                                              </w:r>
                                            </w:p>
                                          </w:tc>
                                        </w:tr>
                                        <w:tr w14:paraId="6D3E2A3A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1D47DFCC">
                                              <w:pPr>
                                                <w:pStyle w:val="13"/>
                                                <w:spacing w:before="141" w:line="22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027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5833A89">
                                              <w:pPr>
                                                <w:pStyle w:val="13"/>
                                                <w:spacing w:before="111" w:line="218" w:lineRule="auto"/>
                                                <w:ind w:left="313"/>
                                              </w:pPr>
                                              <w:r>
                                                <w:rPr>
                                                  <w:spacing w:val="6"/>
                                                </w:rPr>
                                                <w:t>耳鼻喉(头颈外科)</w:t>
                                              </w:r>
                                            </w:p>
                                          </w:tc>
                                        </w:tr>
                                        <w:tr w14:paraId="360D59EB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824652A">
                                              <w:pPr>
                                                <w:pStyle w:val="13"/>
                                                <w:spacing w:before="141" w:line="223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028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D6FE22F">
                                              <w:pPr>
                                                <w:pStyle w:val="13"/>
                                                <w:spacing w:before="115" w:line="221" w:lineRule="auto"/>
                                                <w:ind w:left="734"/>
                                              </w:pPr>
                                              <w:r>
                                                <w:rPr>
                                                  <w:spacing w:val="3"/>
                                                </w:rPr>
                                                <w:t>皮肤与性病</w:t>
                                              </w:r>
                                            </w:p>
                                          </w:tc>
                                        </w:tr>
                                        <w:tr w14:paraId="7C69536E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E68C54D">
                                              <w:pPr>
                                                <w:pStyle w:val="13"/>
                                                <w:spacing w:before="141" w:line="223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029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89DF129">
                                              <w:pPr>
                                                <w:pStyle w:val="13"/>
                                                <w:spacing w:before="112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-2"/>
                                                </w:rPr>
                                                <w:t>肿瘤内科</w:t>
                                              </w:r>
                                            </w:p>
                                          </w:tc>
                                        </w:tr>
                                        <w:tr w14:paraId="1BB32159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6C64E63">
                                              <w:pPr>
                                                <w:pStyle w:val="13"/>
                                                <w:spacing w:before="143" w:line="22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030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4F35573">
                                              <w:pPr>
                                                <w:pStyle w:val="13"/>
                                                <w:spacing w:before="112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-2"/>
                                                </w:rPr>
                                                <w:t>肿瘤外科</w:t>
                                              </w:r>
                                            </w:p>
                                          </w:tc>
                                        </w:tr>
                                        <w:tr w14:paraId="4C8C07F0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8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19D6F993">
                                              <w:pPr>
                                                <w:pStyle w:val="13"/>
                                                <w:spacing w:before="143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031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1F37BD20">
                                              <w:pPr>
                                                <w:pStyle w:val="13"/>
                                                <w:spacing w:before="116" w:line="221" w:lineRule="auto"/>
                                                <w:ind w:left="454"/>
                                              </w:pPr>
                                              <w:r>
                                                <w:rPr>
                                                  <w:spacing w:val="2"/>
                                                </w:rPr>
                                                <w:t>放射肿瘤治疗学</w:t>
                                              </w:r>
                                            </w:p>
                                          </w:tc>
                                        </w:tr>
                                        <w:tr w14:paraId="0274964D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122DAFF">
                                              <w:pPr>
                                                <w:pStyle w:val="13"/>
                                                <w:spacing w:before="144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038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332E0C9">
                                              <w:pPr>
                                                <w:pStyle w:val="13"/>
                                                <w:spacing w:before="116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3"/>
                                                </w:rPr>
                                                <w:t>康复医学</w:t>
                                              </w:r>
                                            </w:p>
                                          </w:tc>
                                        </w:tr>
                                        <w:tr w14:paraId="7FBFCED6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7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4438705A">
                                              <w:pPr>
                                                <w:pStyle w:val="13"/>
                                                <w:spacing w:before="135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047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72ED38D">
                                              <w:pPr>
                                                <w:pStyle w:val="13"/>
                                                <w:spacing w:before="107" w:line="221" w:lineRule="auto"/>
                                                <w:ind w:left="1014"/>
                                              </w:pPr>
                                              <w:r>
                                                <w:rPr>
                                                  <w:spacing w:val="5"/>
                                                </w:rPr>
                                                <w:t>护理学</w:t>
                                              </w:r>
                                            </w:p>
                                          </w:tc>
                                        </w:tr>
                                        <w:tr w14:paraId="6174679B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9C0C9FD">
                                              <w:pPr>
                                                <w:pStyle w:val="13"/>
                                                <w:spacing w:before="146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048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9D135ED">
                                              <w:pPr>
                                                <w:pStyle w:val="13"/>
                                                <w:spacing w:before="115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2"/>
                                                </w:rPr>
                                                <w:t>内科护理</w:t>
                                              </w:r>
                                            </w:p>
                                          </w:tc>
                                        </w:tr>
                                        <w:tr w14:paraId="5632EB16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84E0184">
                                              <w:pPr>
                                                <w:pStyle w:val="13"/>
                                                <w:spacing w:before="144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049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D2C8294">
                                              <w:pPr>
                                                <w:pStyle w:val="13"/>
                                                <w:spacing w:before="115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2"/>
                                                </w:rPr>
                                                <w:t>外科护理</w:t>
                                              </w:r>
                                            </w:p>
                                          </w:tc>
                                        </w:tr>
                                        <w:tr w14:paraId="77F4348B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ED9DCB9">
                                              <w:pPr>
                                                <w:pStyle w:val="13"/>
                                                <w:spacing w:before="146" w:line="226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050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F62C337">
                                              <w:pPr>
                                                <w:pStyle w:val="13"/>
                                                <w:spacing w:before="115" w:line="218" w:lineRule="auto"/>
                                                <w:ind w:left="734"/>
                                              </w:pPr>
                                              <w:r>
                                                <w:rPr>
                                                  <w:spacing w:val="1"/>
                                                </w:rPr>
                                                <w:t>妇产科护理</w:t>
                                              </w:r>
                                            </w:p>
                                          </w:tc>
                                        </w:tr>
                                        <w:tr w14:paraId="69E0DE5C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34E024F">
                                              <w:pPr>
                                                <w:pStyle w:val="13"/>
                                                <w:spacing w:before="146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051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7134F94">
                                              <w:pPr>
                                                <w:pStyle w:val="13"/>
                                                <w:spacing w:before="116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2"/>
                                                </w:rPr>
                                                <w:t>儿科护理</w:t>
                                              </w:r>
                                            </w:p>
                                          </w:tc>
                                        </w:tr>
                                        <w:tr w14:paraId="50A5D1DC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0FB46C2">
                                              <w:pPr>
                                                <w:pStyle w:val="13"/>
                                                <w:spacing w:before="146" w:line="221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063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ECD364E">
                                              <w:pPr>
                                                <w:pStyle w:val="13"/>
                                                <w:spacing w:before="116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-2"/>
                                                </w:rPr>
                                                <w:t>普通内科</w:t>
                                              </w:r>
                                            </w:p>
                                          </w:tc>
                                        </w:tr>
                                        <w:tr w14:paraId="32D7EF8F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D76E802">
                                              <w:pPr>
                                                <w:pStyle w:val="13"/>
                                                <w:spacing w:before="146" w:line="226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064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B7DEFD7">
                                              <w:pPr>
                                                <w:pStyle w:val="13"/>
                                                <w:spacing w:before="119" w:line="221" w:lineRule="auto"/>
                                                <w:ind w:left="1014"/>
                                              </w:pPr>
                                              <w:r>
                                                <w:rPr>
                                                  <w:spacing w:val="6"/>
                                                </w:rPr>
                                                <w:t>结核病</w:t>
                                              </w:r>
                                            </w:p>
                                          </w:tc>
                                        </w:tr>
                                        <w:tr w14:paraId="348E049A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16E8CF6">
                                              <w:pPr>
                                                <w:pStyle w:val="13"/>
                                                <w:spacing w:before="147" w:line="21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065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9FF5397">
                                              <w:pPr>
                                                <w:pStyle w:val="13"/>
                                                <w:spacing w:before="119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3"/>
                                                </w:rPr>
                                                <w:t>老年医学</w:t>
                                              </w:r>
                                            </w:p>
                                          </w:tc>
                                        </w:tr>
                                        <w:tr w14:paraId="17D7F8CC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50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6794C969">
                                              <w:pPr>
                                                <w:pStyle w:val="13"/>
                                                <w:spacing w:before="147" w:line="226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066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72DB3BCA">
                                              <w:pPr>
                                                <w:pStyle w:val="13"/>
                                                <w:spacing w:before="121" w:line="221" w:lineRule="auto"/>
                                                <w:ind w:left="1014"/>
                                              </w:pPr>
                                              <w:r>
                                                <w:rPr>
                                                  <w:spacing w:val="6"/>
                                                </w:rPr>
                                                <w:t>职业病</w:t>
                                              </w:r>
                                            </w:p>
                                          </w:tc>
                                        </w:tr>
                                        <w:tr w14:paraId="6F7D9C1A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7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127463F">
                                              <w:pPr>
                                                <w:pStyle w:val="13"/>
                                                <w:spacing w:before="136" w:line="21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067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BA2B3CF">
                                              <w:pPr>
                                                <w:pStyle w:val="13"/>
                                                <w:spacing w:before="109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5"/>
                                                </w:rPr>
                                                <w:t>计划生育</w:t>
                                              </w:r>
                                            </w:p>
                                          </w:tc>
                                        </w:tr>
                                        <w:tr w14:paraId="2AD0A5E7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90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961781B">
                                              <w:pPr>
                                                <w:pStyle w:val="13"/>
                                                <w:spacing w:before="147" w:line="21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068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39DD71DD">
                                              <w:pPr>
                                                <w:pStyle w:val="13"/>
                                                <w:spacing w:before="118" w:line="218" w:lineRule="auto"/>
                                                <w:ind w:left="1014"/>
                                              </w:pPr>
                                              <w:r>
                                                <w:rPr>
                                                  <w:spacing w:val="6"/>
                                                </w:rPr>
                                                <w:t>精神病</w:t>
                                              </w:r>
                                            </w:p>
                                          </w:tc>
                                        </w:tr>
                                        <w:tr w14:paraId="60B44D85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479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2D6BBBF8">
                                              <w:pPr>
                                                <w:pStyle w:val="13"/>
                                                <w:spacing w:before="138" w:line="21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3"/>
                                                </w:rPr>
                                                <w:t>069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8D65471">
                                              <w:pPr>
                                                <w:pStyle w:val="13"/>
                                                <w:spacing w:before="108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3"/>
                                                </w:rPr>
                                                <w:t>全科医学</w:t>
                                              </w:r>
                                            </w:p>
                                          </w:tc>
                                        </w:tr>
                                        <w:tr w14:paraId="65BF6AF2">
                                          <w:tblPrEx>
                                            <w:tblBorders>
                                              <w:top w:val="single" w:color="000000" w:sz="4" w:space="0"/>
                                              <w:left w:val="single" w:color="000000" w:sz="4" w:space="0"/>
                                              <w:bottom w:val="single" w:color="000000" w:sz="4" w:space="0"/>
                                              <w:right w:val="single" w:color="000000" w:sz="4" w:space="0"/>
                                              <w:insideH w:val="single" w:color="000000" w:sz="4" w:space="0"/>
                                              <w:insideV w:val="single" w:color="000000" w:sz="4" w:space="0"/>
                                            </w:tblBorders>
                                            <w:tblCellMar>
                                              <w:top w:w="0" w:type="dxa"/>
                                              <w:left w:w="0" w:type="dxa"/>
                                              <w:bottom w:w="0" w:type="dxa"/>
                                              <w:right w:w="0" w:type="dxa"/>
                                            </w:tblCellMar>
                                          </w:tblPrEx>
                                          <w:trPr>
                                            <w:trHeight w:val="515" w:hRule="atLeast"/>
                                          </w:trPr>
                                          <w:tc>
                                            <w:tcPr>
                                              <w:tcW w:w="1771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55596742">
                                              <w:pPr>
                                                <w:pStyle w:val="13"/>
                                                <w:spacing w:before="159" w:line="228" w:lineRule="auto"/>
                                                <w:ind w:left="665"/>
                                              </w:pPr>
                                              <w:r>
                                                <w:rPr>
                                                  <w:spacing w:val="-8"/>
                                                </w:rPr>
                                                <w:t>119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889" w:type="dxa"/>
                                              <w:tcBorders>
                                                <w:top w:val="single" w:color="000000" w:sz="4" w:space="0"/>
                                                <w:left w:val="single" w:color="000000" w:sz="4" w:space="0"/>
                                                <w:bottom w:val="single" w:color="000000" w:sz="4" w:space="0"/>
                                                <w:right w:val="single" w:color="000000" w:sz="4" w:space="0"/>
                                              </w:tcBorders>
                                              <w:noWrap/>
                                            </w:tcPr>
                                            <w:p w14:paraId="00E16B20">
                                              <w:pPr>
                                                <w:pStyle w:val="13"/>
                                                <w:spacing w:before="129" w:line="218" w:lineRule="auto"/>
                                                <w:ind w:left="874"/>
                                              </w:pPr>
                                              <w:r>
                                                <w:rPr>
                                                  <w:spacing w:val="3"/>
                                                </w:rPr>
                                                <w:t>介入治疗</w:t>
                                              </w:r>
                                            </w:p>
                                          </w:tc>
                                        </w:tr>
                                      </w:tbl>
                                      <w:p w14:paraId="2536FED7">
                                        <w:pPr>
                                          <w:pStyle w:val="13"/>
                                          <w:spacing w:before="302" w:line="218" w:lineRule="auto"/>
                                          <w:ind w:left="319"/>
                                          <w:rPr>
                                            <w:b/>
                                            <w:bCs/>
                                            <w:spacing w:val="-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C8AD663">
                                        <w:pPr>
                                          <w:pStyle w:val="13"/>
                                          <w:spacing w:before="302" w:line="218" w:lineRule="auto"/>
                                          <w:ind w:left="319"/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pacing w:val="-6"/>
                                          </w:rPr>
                                          <w:t>专业代码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E95E33C">
                                        <w:pPr>
                                          <w:pStyle w:val="13"/>
                                          <w:spacing w:before="303" w:line="221" w:lineRule="auto"/>
                                          <w:ind w:left="878"/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pacing w:val="-6"/>
                                          </w:rPr>
                                          <w:t>专业名称</w:t>
                                        </w:r>
                                      </w:p>
                                    </w:tc>
                                  </w:tr>
                                  <w:tr w14:paraId="43BCA7F8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149AE50B">
                                        <w:pPr>
                                          <w:pStyle w:val="13"/>
                                          <w:spacing w:before="140" w:line="230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78D921A0">
                                        <w:pPr>
                                          <w:pStyle w:val="13"/>
                                          <w:spacing w:before="140" w:line="230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2ABBED7F">
                                        <w:pPr>
                                          <w:pStyle w:val="13"/>
                                          <w:spacing w:before="112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3"/>
                                          </w:rPr>
                                          <w:t>口腔修复</w:t>
                                        </w:r>
                                      </w:p>
                                    </w:tc>
                                  </w:tr>
                                  <w:tr w14:paraId="521CD26E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00E4740">
                                        <w:pPr>
                                          <w:pStyle w:val="13"/>
                                          <w:spacing w:before="141" w:line="223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2929026E">
                                        <w:pPr>
                                          <w:pStyle w:val="13"/>
                                          <w:spacing w:before="141" w:line="223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FC10659">
                                        <w:pPr>
                                          <w:pStyle w:val="13"/>
                                          <w:spacing w:before="113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2"/>
                                          </w:rPr>
                                          <w:t>口腔正畸</w:t>
                                        </w:r>
                                      </w:p>
                                    </w:tc>
                                  </w:tr>
                                  <w:tr w14:paraId="1513FB79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0AB2261">
                                        <w:pPr>
                                          <w:pStyle w:val="13"/>
                                          <w:spacing w:before="141" w:line="223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A9CBD9E">
                                        <w:pPr>
                                          <w:pStyle w:val="13"/>
                                          <w:spacing w:before="141" w:line="223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15561816">
                                        <w:pPr>
                                          <w:pStyle w:val="13"/>
                                          <w:spacing w:before="111" w:line="218" w:lineRule="auto"/>
                                          <w:ind w:left="1154"/>
                                        </w:pPr>
                                        <w:r>
                                          <w:rPr>
                                            <w:spacing w:val="4"/>
                                          </w:rPr>
                                          <w:t>眼科</w:t>
                                        </w:r>
                                      </w:p>
                                    </w:tc>
                                  </w:tr>
                                  <w:tr w14:paraId="764DF02C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73F64AC">
                                        <w:pPr>
                                          <w:pStyle w:val="13"/>
                                          <w:spacing w:before="141" w:line="228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4D13B33">
                                        <w:pPr>
                                          <w:pStyle w:val="13"/>
                                          <w:spacing w:before="141" w:line="22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7702710F">
                                        <w:pPr>
                                          <w:pStyle w:val="13"/>
                                          <w:spacing w:before="111" w:line="218" w:lineRule="auto"/>
                                          <w:ind w:left="313"/>
                                        </w:pPr>
                                        <w:r>
                                          <w:rPr>
                                            <w:spacing w:val="6"/>
                                          </w:rPr>
                                          <w:t>耳鼻喉(头颈外科)</w:t>
                                        </w:r>
                                      </w:p>
                                    </w:tc>
                                  </w:tr>
                                  <w:tr w14:paraId="13BFE2DB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12C3CE00">
                                        <w:pPr>
                                          <w:pStyle w:val="13"/>
                                          <w:spacing w:before="141" w:line="223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CAA925E">
                                        <w:pPr>
                                          <w:pStyle w:val="13"/>
                                          <w:spacing w:before="141" w:line="223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A90FB85">
                                        <w:pPr>
                                          <w:pStyle w:val="13"/>
                                          <w:spacing w:before="115" w:line="221" w:lineRule="auto"/>
                                          <w:ind w:left="734"/>
                                        </w:pPr>
                                        <w:r>
                                          <w:rPr>
                                            <w:spacing w:val="3"/>
                                          </w:rPr>
                                          <w:t>皮肤与性病</w:t>
                                        </w:r>
                                      </w:p>
                                    </w:tc>
                                  </w:tr>
                                  <w:tr w14:paraId="2448BD91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206A771F">
                                        <w:pPr>
                                          <w:pStyle w:val="13"/>
                                          <w:spacing w:before="141" w:line="223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9C18BCB">
                                        <w:pPr>
                                          <w:pStyle w:val="13"/>
                                          <w:spacing w:before="141" w:line="223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DBB7F28">
                                        <w:pPr>
                                          <w:pStyle w:val="13"/>
                                          <w:spacing w:before="112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肿瘤内科</w:t>
                                        </w:r>
                                      </w:p>
                                    </w:tc>
                                  </w:tr>
                                  <w:tr w14:paraId="4F5FB4B4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1FF962EB">
                                        <w:pPr>
                                          <w:pStyle w:val="13"/>
                                          <w:spacing w:before="143" w:line="228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FE96040">
                                        <w:pPr>
                                          <w:pStyle w:val="13"/>
                                          <w:spacing w:before="143" w:line="22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943660C">
                                        <w:pPr>
                                          <w:pStyle w:val="13"/>
                                          <w:spacing w:before="112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肿瘤外科</w:t>
                                        </w:r>
                                      </w:p>
                                    </w:tc>
                                  </w:tr>
                                  <w:tr w14:paraId="68119BBE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8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F2D774A">
                                        <w:pPr>
                                          <w:pStyle w:val="13"/>
                                          <w:spacing w:before="143" w:line="221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28D219A">
                                        <w:pPr>
                                          <w:pStyle w:val="13"/>
                                          <w:spacing w:before="143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5A9B625">
                                        <w:pPr>
                                          <w:pStyle w:val="13"/>
                                          <w:spacing w:before="116" w:line="221" w:lineRule="auto"/>
                                          <w:ind w:left="454"/>
                                        </w:pPr>
                                        <w:r>
                                          <w:rPr>
                                            <w:spacing w:val="2"/>
                                          </w:rPr>
                                          <w:t>放射肿瘤治疗学</w:t>
                                        </w:r>
                                      </w:p>
                                    </w:tc>
                                  </w:tr>
                                  <w:tr w14:paraId="1287C6E4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36A1F23">
                                        <w:pPr>
                                          <w:pStyle w:val="13"/>
                                          <w:spacing w:before="144" w:line="221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136ADA75">
                                        <w:pPr>
                                          <w:pStyle w:val="13"/>
                                          <w:spacing w:before="144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038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76D313A7">
                                        <w:pPr>
                                          <w:pStyle w:val="13"/>
                                          <w:spacing w:before="116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3"/>
                                          </w:rPr>
                                          <w:t>康复医学</w:t>
                                        </w:r>
                                      </w:p>
                                    </w:tc>
                                  </w:tr>
                                  <w:tr w14:paraId="77D81F3E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7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773FDC34">
                                        <w:pPr>
                                          <w:pStyle w:val="13"/>
                                          <w:spacing w:before="135" w:line="221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7ADF565">
                                        <w:pPr>
                                          <w:pStyle w:val="13"/>
                                          <w:spacing w:before="135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047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F954610">
                                        <w:pPr>
                                          <w:pStyle w:val="13"/>
                                          <w:spacing w:before="107" w:line="221" w:lineRule="auto"/>
                                          <w:ind w:left="1014"/>
                                        </w:pPr>
                                        <w:r>
                                          <w:rPr>
                                            <w:spacing w:val="5"/>
                                          </w:rPr>
                                          <w:t>护理学</w:t>
                                        </w:r>
                                      </w:p>
                                    </w:tc>
                                  </w:tr>
                                  <w:tr w14:paraId="4A7793FD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5049D6D">
                                        <w:pPr>
                                          <w:pStyle w:val="13"/>
                                          <w:spacing w:before="146" w:line="221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9FE7E33">
                                        <w:pPr>
                                          <w:pStyle w:val="13"/>
                                          <w:spacing w:before="146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048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1E14EE4E">
                                        <w:pPr>
                                          <w:pStyle w:val="13"/>
                                          <w:spacing w:before="115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2"/>
                                          </w:rPr>
                                          <w:t>内科护理</w:t>
                                        </w:r>
                                      </w:p>
                                    </w:tc>
                                  </w:tr>
                                  <w:tr w14:paraId="2BA7C8A6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26362307">
                                        <w:pPr>
                                          <w:pStyle w:val="13"/>
                                          <w:spacing w:before="144" w:line="221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A762E79">
                                        <w:pPr>
                                          <w:pStyle w:val="13"/>
                                          <w:spacing w:before="144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049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6BB66FC">
                                        <w:pPr>
                                          <w:pStyle w:val="13"/>
                                          <w:spacing w:before="115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2"/>
                                          </w:rPr>
                                          <w:t>外科护理</w:t>
                                        </w:r>
                                      </w:p>
                                    </w:tc>
                                  </w:tr>
                                  <w:tr w14:paraId="500E3404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4878341">
                                        <w:pPr>
                                          <w:pStyle w:val="13"/>
                                          <w:spacing w:before="146" w:line="226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2542CAA6">
                                        <w:pPr>
                                          <w:pStyle w:val="13"/>
                                          <w:spacing w:before="146" w:line="226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779CFE0">
                                        <w:pPr>
                                          <w:pStyle w:val="13"/>
                                          <w:spacing w:before="115" w:line="218" w:lineRule="auto"/>
                                          <w:ind w:left="734"/>
                                        </w:pPr>
                                        <w:r>
                                          <w:rPr>
                                            <w:spacing w:val="1"/>
                                          </w:rPr>
                                          <w:t>妇产科护理</w:t>
                                        </w:r>
                                      </w:p>
                                    </w:tc>
                                  </w:tr>
                                  <w:tr w14:paraId="67D57220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254586CC">
                                        <w:pPr>
                                          <w:pStyle w:val="13"/>
                                          <w:spacing w:before="146" w:line="221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B48959D">
                                        <w:pPr>
                                          <w:pStyle w:val="13"/>
                                          <w:spacing w:before="146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051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2E49C01">
                                        <w:pPr>
                                          <w:pStyle w:val="13"/>
                                          <w:spacing w:before="116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2"/>
                                          </w:rPr>
                                          <w:t>儿科护理</w:t>
                                        </w:r>
                                      </w:p>
                                    </w:tc>
                                  </w:tr>
                                  <w:tr w14:paraId="7DC58CCC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6DCD375">
                                        <w:pPr>
                                          <w:pStyle w:val="13"/>
                                          <w:spacing w:before="146" w:line="221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7D11EA26">
                                        <w:pPr>
                                          <w:pStyle w:val="13"/>
                                          <w:spacing w:before="146" w:line="221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D18E332">
                                        <w:pPr>
                                          <w:pStyle w:val="13"/>
                                          <w:spacing w:before="116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-2"/>
                                          </w:rPr>
                                          <w:t>普通内科</w:t>
                                        </w:r>
                                      </w:p>
                                    </w:tc>
                                  </w:tr>
                                  <w:tr w14:paraId="4AF83FD3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59797A4">
                                        <w:pPr>
                                          <w:pStyle w:val="13"/>
                                          <w:spacing w:before="146" w:line="226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91498B5">
                                        <w:pPr>
                                          <w:pStyle w:val="13"/>
                                          <w:spacing w:before="146" w:line="226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7FAA17A">
                                        <w:pPr>
                                          <w:pStyle w:val="13"/>
                                          <w:spacing w:before="119" w:line="221" w:lineRule="auto"/>
                                          <w:ind w:left="1014"/>
                                        </w:pPr>
                                        <w:r>
                                          <w:rPr>
                                            <w:spacing w:val="6"/>
                                          </w:rPr>
                                          <w:t>结核病</w:t>
                                        </w:r>
                                      </w:p>
                                    </w:tc>
                                  </w:tr>
                                  <w:tr w14:paraId="6E2E2AD4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59DAD77">
                                        <w:pPr>
                                          <w:pStyle w:val="13"/>
                                          <w:spacing w:before="147" w:line="218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6E68A5B">
                                        <w:pPr>
                                          <w:pStyle w:val="13"/>
                                          <w:spacing w:before="147" w:line="21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548DE594">
                                        <w:pPr>
                                          <w:pStyle w:val="13"/>
                                          <w:spacing w:before="119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3"/>
                                          </w:rPr>
                                          <w:t>老年医学</w:t>
                                        </w:r>
                                      </w:p>
                                    </w:tc>
                                  </w:tr>
                                  <w:tr w14:paraId="2AC4DD6D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50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44C1ADF">
                                        <w:pPr>
                                          <w:pStyle w:val="13"/>
                                          <w:spacing w:before="147" w:line="226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7665FB83">
                                        <w:pPr>
                                          <w:pStyle w:val="13"/>
                                          <w:spacing w:before="147" w:line="226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4450FAD7">
                                        <w:pPr>
                                          <w:pStyle w:val="13"/>
                                          <w:spacing w:before="121" w:line="221" w:lineRule="auto"/>
                                          <w:ind w:left="1014"/>
                                        </w:pPr>
                                        <w:r>
                                          <w:rPr>
                                            <w:spacing w:val="6"/>
                                          </w:rPr>
                                          <w:t>职业病</w:t>
                                        </w:r>
                                      </w:p>
                                    </w:tc>
                                  </w:tr>
                                  <w:tr w14:paraId="546BEB76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7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CA9E85B">
                                        <w:pPr>
                                          <w:pStyle w:val="13"/>
                                          <w:spacing w:before="136" w:line="218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68263CC9">
                                        <w:pPr>
                                          <w:pStyle w:val="13"/>
                                          <w:spacing w:before="136" w:line="21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2F45D2E">
                                        <w:pPr>
                                          <w:pStyle w:val="13"/>
                                          <w:spacing w:before="109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5"/>
                                          </w:rPr>
                                          <w:t>计划生育</w:t>
                                        </w:r>
                                      </w:p>
                                    </w:tc>
                                  </w:tr>
                                  <w:tr w14:paraId="04578090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90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269F66CA">
                                        <w:pPr>
                                          <w:pStyle w:val="13"/>
                                          <w:spacing w:before="147" w:line="218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0490A2F">
                                        <w:pPr>
                                          <w:pStyle w:val="13"/>
                                          <w:spacing w:before="147" w:line="21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98ED1A6">
                                        <w:pPr>
                                          <w:pStyle w:val="13"/>
                                          <w:spacing w:before="118" w:line="218" w:lineRule="auto"/>
                                          <w:ind w:left="1014"/>
                                        </w:pPr>
                                        <w:r>
                                          <w:rPr>
                                            <w:spacing w:val="6"/>
                                          </w:rPr>
                                          <w:t>精神病</w:t>
                                        </w:r>
                                      </w:p>
                                    </w:tc>
                                  </w:tr>
                                  <w:tr w14:paraId="55A4E02C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479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4465D74">
                                        <w:pPr>
                                          <w:pStyle w:val="13"/>
                                          <w:spacing w:before="138" w:line="218" w:lineRule="auto"/>
                                          <w:ind w:left="665"/>
                                          <w:rPr>
                                            <w:spacing w:val="-3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343D152F">
                                        <w:pPr>
                                          <w:pStyle w:val="13"/>
                                          <w:spacing w:before="138" w:line="21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3"/>
                                          </w:rPr>
                                          <w:t>069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344111A">
                                        <w:pPr>
                                          <w:pStyle w:val="13"/>
                                          <w:spacing w:before="108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3"/>
                                          </w:rPr>
                                          <w:t>全科医学</w:t>
                                        </w:r>
                                      </w:p>
                                    </w:tc>
                                  </w:tr>
                                  <w:tr w14:paraId="5A17AF2A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single" w:color="000000" w:sz="4" w:space="0"/>
                                        <w:insideV w:val="single" w:color="000000" w:sz="4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515" w:hRule="atLeast"/>
                                    </w:trPr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1BFD781C">
                                        <w:pPr>
                                          <w:pStyle w:val="13"/>
                                          <w:spacing w:before="159" w:line="228" w:lineRule="auto"/>
                                          <w:ind w:left="665"/>
                                          <w:rPr>
                                            <w:spacing w:val="-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1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7BFDCB78">
                                        <w:pPr>
                                          <w:pStyle w:val="13"/>
                                          <w:spacing w:before="159" w:line="228" w:lineRule="auto"/>
                                          <w:ind w:left="665"/>
                                        </w:pPr>
                                        <w:r>
                                          <w:rPr>
                                            <w:spacing w:val="-8"/>
                                          </w:rPr>
                                          <w:t>119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9" w:type="dxa"/>
                                        <w:tcBorders>
                                          <w:top w:val="single" w:color="000000" w:sz="4" w:space="0"/>
                                          <w:left w:val="single" w:color="000000" w:sz="4" w:space="0"/>
                                          <w:bottom w:val="single" w:color="000000" w:sz="4" w:space="0"/>
                                          <w:right w:val="single" w:color="000000" w:sz="4" w:space="0"/>
                                        </w:tcBorders>
                                        <w:noWrap/>
                                      </w:tcPr>
                                      <w:p w14:paraId="0FE5616C">
                                        <w:pPr>
                                          <w:pStyle w:val="13"/>
                                          <w:spacing w:before="129" w:line="218" w:lineRule="auto"/>
                                          <w:ind w:left="874"/>
                                        </w:pPr>
                                        <w:r>
                                          <w:rPr>
                                            <w:spacing w:val="3"/>
                                          </w:rPr>
                                          <w:t>介入治疗</w:t>
                                        </w:r>
                                      </w:p>
                                    </w:tc>
                                  </w:tr>
                                </w:tbl>
                                <w:p w14:paraId="6590A8CA">
                                  <w:pPr>
                                    <w:pStyle w:val="13"/>
                                    <w:spacing w:before="302" w:line="218" w:lineRule="auto"/>
                                    <w:ind w:left="319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6"/>
                                    </w:rPr>
                                    <w:t>专业代码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5516CC1">
                                  <w:pPr>
                                    <w:pStyle w:val="13"/>
                                    <w:spacing w:before="303" w:line="221" w:lineRule="auto"/>
                                    <w:ind w:left="878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6"/>
                                    </w:rPr>
                                    <w:t>专业名称</w:t>
                                  </w:r>
                                </w:p>
                              </w:tc>
                            </w:tr>
                            <w:tr w14:paraId="2365A8F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3161CF7D">
                                  <w:pPr>
                                    <w:pStyle w:val="13"/>
                                    <w:spacing w:before="140" w:line="230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024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2FDADE64">
                                  <w:pPr>
                                    <w:pStyle w:val="13"/>
                                    <w:spacing w:before="112" w:line="218" w:lineRule="auto"/>
                                    <w:ind w:left="874"/>
                                  </w:pPr>
                                  <w:r>
                                    <w:rPr>
                                      <w:spacing w:val="3"/>
                                    </w:rPr>
                                    <w:t>口腔修复</w:t>
                                  </w:r>
                                </w:p>
                              </w:tc>
                            </w:tr>
                            <w:tr w14:paraId="458A986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8E13789">
                                  <w:pPr>
                                    <w:pStyle w:val="13"/>
                                    <w:spacing w:before="141" w:line="223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025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CA5730F">
                                  <w:pPr>
                                    <w:pStyle w:val="13"/>
                                    <w:spacing w:before="113" w:line="218" w:lineRule="auto"/>
                                    <w:ind w:left="874"/>
                                  </w:pPr>
                                  <w:r>
                                    <w:rPr>
                                      <w:spacing w:val="2"/>
                                    </w:rPr>
                                    <w:t>口腔正畸</w:t>
                                  </w:r>
                                </w:p>
                              </w:tc>
                            </w:tr>
                            <w:tr w14:paraId="6C4010F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E26F46C">
                                  <w:pPr>
                                    <w:pStyle w:val="13"/>
                                    <w:spacing w:before="141" w:line="223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026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65FF420">
                                  <w:pPr>
                                    <w:pStyle w:val="13"/>
                                    <w:spacing w:before="111" w:line="218" w:lineRule="auto"/>
                                    <w:ind w:left="1154"/>
                                  </w:pPr>
                                  <w:r>
                                    <w:rPr>
                                      <w:spacing w:val="4"/>
                                    </w:rPr>
                                    <w:t>眼科</w:t>
                                  </w:r>
                                </w:p>
                              </w:tc>
                            </w:tr>
                            <w:tr w14:paraId="64EFB08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ACCBC99">
                                  <w:pPr>
                                    <w:pStyle w:val="13"/>
                                    <w:spacing w:before="141" w:line="228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027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DF93CE4">
                                  <w:pPr>
                                    <w:pStyle w:val="13"/>
                                    <w:spacing w:before="111" w:line="218" w:lineRule="auto"/>
                                    <w:ind w:left="313"/>
                                  </w:pPr>
                                  <w:r>
                                    <w:rPr>
                                      <w:spacing w:val="6"/>
                                    </w:rPr>
                                    <w:t>耳鼻喉(头颈外科)</w:t>
                                  </w:r>
                                </w:p>
                              </w:tc>
                            </w:tr>
                            <w:tr w14:paraId="43A440C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6B3EB27">
                                  <w:pPr>
                                    <w:pStyle w:val="13"/>
                                    <w:spacing w:before="141" w:line="223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028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5765BD13">
                                  <w:pPr>
                                    <w:pStyle w:val="13"/>
                                    <w:spacing w:before="115" w:line="221" w:lineRule="auto"/>
                                    <w:ind w:left="734"/>
                                  </w:pPr>
                                  <w:r>
                                    <w:rPr>
                                      <w:spacing w:val="3"/>
                                    </w:rPr>
                                    <w:t>皮肤与性病</w:t>
                                  </w:r>
                                </w:p>
                              </w:tc>
                            </w:tr>
                            <w:tr w14:paraId="2F0DB9D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5D31CCC1">
                                  <w:pPr>
                                    <w:pStyle w:val="13"/>
                                    <w:spacing w:before="141" w:line="223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029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2051ED61">
                                  <w:pPr>
                                    <w:pStyle w:val="13"/>
                                    <w:spacing w:before="112" w:line="218" w:lineRule="auto"/>
                                    <w:ind w:left="87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肿瘤内科</w:t>
                                  </w:r>
                                </w:p>
                              </w:tc>
                            </w:tr>
                            <w:tr w14:paraId="72351FB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377CCC7">
                                  <w:pPr>
                                    <w:pStyle w:val="13"/>
                                    <w:spacing w:before="143" w:line="228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030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8D9C3D3">
                                  <w:pPr>
                                    <w:pStyle w:val="13"/>
                                    <w:spacing w:before="112" w:line="218" w:lineRule="auto"/>
                                    <w:ind w:left="87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肿瘤外科</w:t>
                                  </w:r>
                                </w:p>
                              </w:tc>
                            </w:tr>
                            <w:tr w14:paraId="53ED9CE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8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7BE125D4">
                                  <w:pPr>
                                    <w:pStyle w:val="13"/>
                                    <w:spacing w:before="143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031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ADB595C">
                                  <w:pPr>
                                    <w:pStyle w:val="13"/>
                                    <w:spacing w:before="116" w:line="221" w:lineRule="auto"/>
                                    <w:ind w:left="454"/>
                                  </w:pPr>
                                  <w:r>
                                    <w:rPr>
                                      <w:spacing w:val="2"/>
                                    </w:rPr>
                                    <w:t>放射肿瘤治疗学</w:t>
                                  </w:r>
                                </w:p>
                              </w:tc>
                            </w:tr>
                            <w:tr w14:paraId="5F3F56E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2B97C67">
                                  <w:pPr>
                                    <w:pStyle w:val="13"/>
                                    <w:spacing w:before="144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038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5F3AF767">
                                  <w:pPr>
                                    <w:pStyle w:val="13"/>
                                    <w:spacing w:before="116" w:line="218" w:lineRule="auto"/>
                                    <w:ind w:left="874"/>
                                  </w:pPr>
                                  <w:r>
                                    <w:rPr>
                                      <w:spacing w:val="3"/>
                                    </w:rPr>
                                    <w:t>康复医学</w:t>
                                  </w:r>
                                </w:p>
                              </w:tc>
                            </w:tr>
                            <w:tr w14:paraId="067F7E9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7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3B1B361B">
                                  <w:pPr>
                                    <w:pStyle w:val="13"/>
                                    <w:spacing w:before="135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047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2D35FD1D">
                                  <w:pPr>
                                    <w:pStyle w:val="13"/>
                                    <w:spacing w:before="107" w:line="221" w:lineRule="auto"/>
                                    <w:ind w:left="1014"/>
                                  </w:pPr>
                                  <w:r>
                                    <w:rPr>
                                      <w:spacing w:val="5"/>
                                    </w:rPr>
                                    <w:t>护理学</w:t>
                                  </w:r>
                                </w:p>
                              </w:tc>
                            </w:tr>
                            <w:tr w14:paraId="79A3F52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FD9C77F">
                                  <w:pPr>
                                    <w:pStyle w:val="13"/>
                                    <w:spacing w:before="146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048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13F155B">
                                  <w:pPr>
                                    <w:pStyle w:val="13"/>
                                    <w:spacing w:before="115" w:line="218" w:lineRule="auto"/>
                                    <w:ind w:left="874"/>
                                  </w:pPr>
                                  <w:r>
                                    <w:rPr>
                                      <w:spacing w:val="2"/>
                                    </w:rPr>
                                    <w:t>内科护理</w:t>
                                  </w:r>
                                </w:p>
                              </w:tc>
                            </w:tr>
                            <w:tr w14:paraId="5286DC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0FDA216">
                                  <w:pPr>
                                    <w:pStyle w:val="13"/>
                                    <w:spacing w:before="144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049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1BF86048">
                                  <w:pPr>
                                    <w:pStyle w:val="13"/>
                                    <w:spacing w:before="115" w:line="218" w:lineRule="auto"/>
                                    <w:ind w:left="874"/>
                                  </w:pPr>
                                  <w:r>
                                    <w:rPr>
                                      <w:spacing w:val="2"/>
                                    </w:rPr>
                                    <w:t>外科护理</w:t>
                                  </w:r>
                                </w:p>
                              </w:tc>
                            </w:tr>
                            <w:tr w14:paraId="1761A7E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170BF17F">
                                  <w:pPr>
                                    <w:pStyle w:val="13"/>
                                    <w:spacing w:before="146" w:line="226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050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5493F3F">
                                  <w:pPr>
                                    <w:pStyle w:val="13"/>
                                    <w:spacing w:before="115" w:line="218" w:lineRule="auto"/>
                                    <w:ind w:left="734"/>
                                  </w:pPr>
                                  <w:r>
                                    <w:rPr>
                                      <w:spacing w:val="1"/>
                                    </w:rPr>
                                    <w:t>妇产科护理</w:t>
                                  </w:r>
                                </w:p>
                              </w:tc>
                            </w:tr>
                            <w:tr w14:paraId="0109B89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7EB77A2D">
                                  <w:pPr>
                                    <w:pStyle w:val="13"/>
                                    <w:spacing w:before="146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051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31A37CE">
                                  <w:pPr>
                                    <w:pStyle w:val="13"/>
                                    <w:spacing w:before="116" w:line="218" w:lineRule="auto"/>
                                    <w:ind w:left="874"/>
                                  </w:pPr>
                                  <w:r>
                                    <w:rPr>
                                      <w:spacing w:val="2"/>
                                    </w:rPr>
                                    <w:t>儿科护理</w:t>
                                  </w:r>
                                </w:p>
                              </w:tc>
                            </w:tr>
                            <w:tr w14:paraId="7364565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81199C7">
                                  <w:pPr>
                                    <w:pStyle w:val="13"/>
                                    <w:spacing w:before="146" w:line="221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063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5961EC68">
                                  <w:pPr>
                                    <w:pStyle w:val="13"/>
                                    <w:spacing w:before="116" w:line="218" w:lineRule="auto"/>
                                    <w:ind w:left="87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普通内科</w:t>
                                  </w:r>
                                </w:p>
                              </w:tc>
                            </w:tr>
                            <w:tr w14:paraId="6051956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82FF47B">
                                  <w:pPr>
                                    <w:pStyle w:val="13"/>
                                    <w:spacing w:before="146" w:line="226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064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521F830">
                                  <w:pPr>
                                    <w:pStyle w:val="13"/>
                                    <w:spacing w:before="119" w:line="221" w:lineRule="auto"/>
                                    <w:ind w:left="1014"/>
                                  </w:pPr>
                                  <w:r>
                                    <w:rPr>
                                      <w:spacing w:val="6"/>
                                    </w:rPr>
                                    <w:t>结核病</w:t>
                                  </w:r>
                                </w:p>
                              </w:tc>
                            </w:tr>
                            <w:tr w14:paraId="5AC4B10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C1A9C1F">
                                  <w:pPr>
                                    <w:pStyle w:val="13"/>
                                    <w:spacing w:before="147" w:line="218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065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90D2442">
                                  <w:pPr>
                                    <w:pStyle w:val="13"/>
                                    <w:spacing w:before="119" w:line="218" w:lineRule="auto"/>
                                    <w:ind w:left="874"/>
                                  </w:pPr>
                                  <w:r>
                                    <w:rPr>
                                      <w:spacing w:val="3"/>
                                    </w:rPr>
                                    <w:t>老年医学</w:t>
                                  </w:r>
                                </w:p>
                              </w:tc>
                            </w:tr>
                            <w:tr w14:paraId="1EE493A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399B1D0F">
                                  <w:pPr>
                                    <w:pStyle w:val="13"/>
                                    <w:spacing w:before="147" w:line="226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066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124B90C7">
                                  <w:pPr>
                                    <w:pStyle w:val="13"/>
                                    <w:spacing w:before="121" w:line="221" w:lineRule="auto"/>
                                    <w:ind w:left="1014"/>
                                  </w:pPr>
                                  <w:r>
                                    <w:rPr>
                                      <w:spacing w:val="6"/>
                                    </w:rPr>
                                    <w:t>职业病</w:t>
                                  </w:r>
                                </w:p>
                              </w:tc>
                            </w:tr>
                            <w:tr w14:paraId="701CE6A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7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649EFE5D">
                                  <w:pPr>
                                    <w:pStyle w:val="13"/>
                                    <w:spacing w:before="136" w:line="218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067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5156E9FC">
                                  <w:pPr>
                                    <w:pStyle w:val="13"/>
                                    <w:spacing w:before="109" w:line="218" w:lineRule="auto"/>
                                    <w:ind w:left="874"/>
                                  </w:pPr>
                                  <w:r>
                                    <w:rPr>
                                      <w:spacing w:val="5"/>
                                    </w:rPr>
                                    <w:t>计划生育</w:t>
                                  </w:r>
                                </w:p>
                              </w:tc>
                            </w:tr>
                            <w:tr w14:paraId="0B6D802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3B24F323">
                                  <w:pPr>
                                    <w:pStyle w:val="13"/>
                                    <w:spacing w:before="147" w:line="218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068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4114A286">
                                  <w:pPr>
                                    <w:pStyle w:val="13"/>
                                    <w:spacing w:before="118" w:line="218" w:lineRule="auto"/>
                                    <w:ind w:left="1014"/>
                                  </w:pPr>
                                  <w:r>
                                    <w:rPr>
                                      <w:spacing w:val="6"/>
                                    </w:rPr>
                                    <w:t>精神病</w:t>
                                  </w:r>
                                </w:p>
                              </w:tc>
                            </w:tr>
                            <w:tr w14:paraId="31C061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79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7C88244D">
                                  <w:pPr>
                                    <w:pStyle w:val="13"/>
                                    <w:spacing w:before="138" w:line="218" w:lineRule="auto"/>
                                    <w:ind w:left="665"/>
                                  </w:pPr>
                                  <w:r>
                                    <w:rPr>
                                      <w:spacing w:val="-3"/>
                                    </w:rPr>
                                    <w:t>069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AF559C1">
                                  <w:pPr>
                                    <w:pStyle w:val="13"/>
                                    <w:spacing w:before="108" w:line="218" w:lineRule="auto"/>
                                    <w:ind w:left="874"/>
                                  </w:pPr>
                                  <w:r>
                                    <w:rPr>
                                      <w:spacing w:val="3"/>
                                    </w:rPr>
                                    <w:t>全科医学</w:t>
                                  </w:r>
                                </w:p>
                              </w:tc>
                            </w:tr>
                            <w:tr w14:paraId="5FEC2C8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5" w:hRule="atLeast"/>
                              </w:trPr>
                              <w:tc>
                                <w:tcPr>
                                  <w:tcW w:w="177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37D86D1A">
                                  <w:pPr>
                                    <w:pStyle w:val="13"/>
                                    <w:spacing w:before="159" w:line="228" w:lineRule="auto"/>
                                    <w:ind w:left="665"/>
                                  </w:pPr>
                                  <w:r>
                                    <w:rPr>
                                      <w:spacing w:val="-8"/>
                                    </w:rPr>
                                    <w:t>119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/>
                                </w:tcPr>
                                <w:p w14:paraId="09A56753">
                                  <w:pPr>
                                    <w:pStyle w:val="13"/>
                                    <w:spacing w:before="129" w:line="218" w:lineRule="auto"/>
                                    <w:ind w:left="874"/>
                                  </w:pPr>
                                  <w:r>
                                    <w:rPr>
                                      <w:spacing w:val="3"/>
                                    </w:rPr>
                                    <w:t>介入治疗</w:t>
                                  </w:r>
                                </w:p>
                              </w:tc>
                            </w:tr>
                          </w:tbl>
                          <w:p w14:paraId="37E5B13B">
                            <w:pPr>
                              <w:pStyle w:val="13"/>
                              <w:spacing w:before="302" w:line="218" w:lineRule="auto"/>
                              <w:ind w:left="319"/>
                            </w:pPr>
                            <w:r>
                              <w:rPr>
                                <w:b/>
                                <w:bCs/>
                                <w:spacing w:val="-6"/>
                              </w:rPr>
                              <w:t>专业代码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08FC1D0C">
                            <w:pPr>
                              <w:pStyle w:val="13"/>
                              <w:spacing w:before="303" w:line="221" w:lineRule="auto"/>
                              <w:ind w:left="878"/>
                            </w:pPr>
                            <w:r>
                              <w:rPr>
                                <w:b/>
                                <w:bCs/>
                                <w:spacing w:val="-6"/>
                              </w:rPr>
                              <w:t>专业名称</w:t>
                            </w:r>
                          </w:p>
                        </w:tc>
                      </w:tr>
                      <w:tr w14:paraId="663B5A8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7BA6E65A">
                            <w:pPr>
                              <w:pStyle w:val="13"/>
                              <w:spacing w:before="140" w:line="230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024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7CE0D18C">
                            <w:pPr>
                              <w:pStyle w:val="13"/>
                              <w:spacing w:before="112" w:line="218" w:lineRule="auto"/>
                              <w:ind w:left="874"/>
                            </w:pPr>
                            <w:r>
                              <w:rPr>
                                <w:spacing w:val="3"/>
                              </w:rPr>
                              <w:t>口腔修复</w:t>
                            </w:r>
                          </w:p>
                        </w:tc>
                      </w:tr>
                      <w:tr w14:paraId="2DDDA11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0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3D05579D">
                            <w:pPr>
                              <w:pStyle w:val="13"/>
                              <w:spacing w:before="141" w:line="223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025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6EE68CED">
                            <w:pPr>
                              <w:pStyle w:val="13"/>
                              <w:spacing w:before="113" w:line="218" w:lineRule="auto"/>
                              <w:ind w:left="874"/>
                            </w:pPr>
                            <w:r>
                              <w:rPr>
                                <w:spacing w:val="2"/>
                              </w:rPr>
                              <w:t>口腔正畸</w:t>
                            </w:r>
                          </w:p>
                        </w:tc>
                      </w:tr>
                      <w:tr w14:paraId="1A36190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0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0389E610">
                            <w:pPr>
                              <w:pStyle w:val="13"/>
                              <w:spacing w:before="141" w:line="223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026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41481B70">
                            <w:pPr>
                              <w:pStyle w:val="13"/>
                              <w:spacing w:before="111" w:line="218" w:lineRule="auto"/>
                              <w:ind w:left="1154"/>
                            </w:pPr>
                            <w:r>
                              <w:rPr>
                                <w:spacing w:val="4"/>
                              </w:rPr>
                              <w:t>眼科</w:t>
                            </w:r>
                          </w:p>
                        </w:tc>
                      </w:tr>
                      <w:tr w14:paraId="5EF7EF2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5237413E">
                            <w:pPr>
                              <w:pStyle w:val="13"/>
                              <w:spacing w:before="141" w:line="228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027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2DAD7189">
                            <w:pPr>
                              <w:pStyle w:val="13"/>
                              <w:spacing w:before="111" w:line="218" w:lineRule="auto"/>
                              <w:ind w:left="313"/>
                            </w:pPr>
                            <w:r>
                              <w:rPr>
                                <w:spacing w:val="6"/>
                              </w:rPr>
                              <w:t>耳鼻喉(头颈外科)</w:t>
                            </w:r>
                          </w:p>
                        </w:tc>
                      </w:tr>
                      <w:tr w14:paraId="064A34A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0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447750B8">
                            <w:pPr>
                              <w:pStyle w:val="13"/>
                              <w:spacing w:before="141" w:line="223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028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7C09FD0E">
                            <w:pPr>
                              <w:pStyle w:val="13"/>
                              <w:spacing w:before="115" w:line="221" w:lineRule="auto"/>
                              <w:ind w:left="734"/>
                            </w:pPr>
                            <w:r>
                              <w:rPr>
                                <w:spacing w:val="3"/>
                              </w:rPr>
                              <w:t>皮肤与性病</w:t>
                            </w:r>
                          </w:p>
                        </w:tc>
                      </w:tr>
                      <w:tr w14:paraId="679E587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0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2442746F">
                            <w:pPr>
                              <w:pStyle w:val="13"/>
                              <w:spacing w:before="141" w:line="223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029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48876394">
                            <w:pPr>
                              <w:pStyle w:val="13"/>
                              <w:spacing w:before="112" w:line="218" w:lineRule="auto"/>
                              <w:ind w:left="874"/>
                            </w:pPr>
                            <w:r>
                              <w:rPr>
                                <w:spacing w:val="-2"/>
                              </w:rPr>
                              <w:t>肿瘤内科</w:t>
                            </w:r>
                          </w:p>
                        </w:tc>
                      </w:tr>
                      <w:tr w14:paraId="5EAD85D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6EE1917C">
                            <w:pPr>
                              <w:pStyle w:val="13"/>
                              <w:spacing w:before="143" w:line="228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030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4D892A1A">
                            <w:pPr>
                              <w:pStyle w:val="13"/>
                              <w:spacing w:before="112" w:line="218" w:lineRule="auto"/>
                              <w:ind w:left="874"/>
                            </w:pPr>
                            <w:r>
                              <w:rPr>
                                <w:spacing w:val="-2"/>
                              </w:rPr>
                              <w:t>肿瘤外科</w:t>
                            </w:r>
                          </w:p>
                        </w:tc>
                      </w:tr>
                      <w:tr w14:paraId="7BD9569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89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3B2DBC8F">
                            <w:pPr>
                              <w:pStyle w:val="13"/>
                              <w:spacing w:before="143" w:line="221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031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52A1FDDE">
                            <w:pPr>
                              <w:pStyle w:val="13"/>
                              <w:spacing w:before="116" w:line="221" w:lineRule="auto"/>
                              <w:ind w:left="454"/>
                            </w:pPr>
                            <w:r>
                              <w:rPr>
                                <w:spacing w:val="2"/>
                              </w:rPr>
                              <w:t>放射肿瘤治疗学</w:t>
                            </w:r>
                          </w:p>
                        </w:tc>
                      </w:tr>
                      <w:tr w14:paraId="31F2311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0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1C047921">
                            <w:pPr>
                              <w:pStyle w:val="13"/>
                              <w:spacing w:before="144" w:line="221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038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6CBF9415">
                            <w:pPr>
                              <w:pStyle w:val="13"/>
                              <w:spacing w:before="116" w:line="218" w:lineRule="auto"/>
                              <w:ind w:left="874"/>
                            </w:pPr>
                            <w:r>
                              <w:rPr>
                                <w:spacing w:val="3"/>
                              </w:rPr>
                              <w:t>康复医学</w:t>
                            </w:r>
                          </w:p>
                        </w:tc>
                      </w:tr>
                      <w:tr w14:paraId="427C0A8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79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0AB6A324">
                            <w:pPr>
                              <w:pStyle w:val="13"/>
                              <w:spacing w:before="135" w:line="221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047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3B2B0635">
                            <w:pPr>
                              <w:pStyle w:val="13"/>
                              <w:spacing w:before="107" w:line="221" w:lineRule="auto"/>
                              <w:ind w:left="1014"/>
                            </w:pPr>
                            <w:r>
                              <w:rPr>
                                <w:spacing w:val="5"/>
                              </w:rPr>
                              <w:t>护理学</w:t>
                            </w:r>
                          </w:p>
                        </w:tc>
                      </w:tr>
                      <w:tr w14:paraId="3F24BAE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0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4CA14560">
                            <w:pPr>
                              <w:pStyle w:val="13"/>
                              <w:spacing w:before="146" w:line="221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048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22053AC4">
                            <w:pPr>
                              <w:pStyle w:val="13"/>
                              <w:spacing w:before="115" w:line="218" w:lineRule="auto"/>
                              <w:ind w:left="874"/>
                            </w:pPr>
                            <w:r>
                              <w:rPr>
                                <w:spacing w:val="2"/>
                              </w:rPr>
                              <w:t>内科护理</w:t>
                            </w:r>
                          </w:p>
                        </w:tc>
                      </w:tr>
                      <w:tr w14:paraId="4EAAC94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0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13B2E130">
                            <w:pPr>
                              <w:pStyle w:val="13"/>
                              <w:spacing w:before="144" w:line="221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049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0115A708">
                            <w:pPr>
                              <w:pStyle w:val="13"/>
                              <w:spacing w:before="115" w:line="218" w:lineRule="auto"/>
                              <w:ind w:left="874"/>
                            </w:pPr>
                            <w:r>
                              <w:rPr>
                                <w:spacing w:val="2"/>
                              </w:rPr>
                              <w:t>外科护理</w:t>
                            </w:r>
                          </w:p>
                        </w:tc>
                      </w:tr>
                      <w:tr w14:paraId="3B030B4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02F970F0">
                            <w:pPr>
                              <w:pStyle w:val="13"/>
                              <w:spacing w:before="146" w:line="226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050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58C25827">
                            <w:pPr>
                              <w:pStyle w:val="13"/>
                              <w:spacing w:before="115" w:line="218" w:lineRule="auto"/>
                              <w:ind w:left="734"/>
                            </w:pPr>
                            <w:r>
                              <w:rPr>
                                <w:spacing w:val="1"/>
                              </w:rPr>
                              <w:t>妇产科护理</w:t>
                            </w:r>
                          </w:p>
                        </w:tc>
                      </w:tr>
                      <w:tr w14:paraId="736F5E3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0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138E20FA">
                            <w:pPr>
                              <w:pStyle w:val="13"/>
                              <w:spacing w:before="146" w:line="221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051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6DD670B3">
                            <w:pPr>
                              <w:pStyle w:val="13"/>
                              <w:spacing w:before="116" w:line="218" w:lineRule="auto"/>
                              <w:ind w:left="874"/>
                            </w:pPr>
                            <w:r>
                              <w:rPr>
                                <w:spacing w:val="2"/>
                              </w:rPr>
                              <w:t>儿科护理</w:t>
                            </w:r>
                          </w:p>
                        </w:tc>
                      </w:tr>
                      <w:tr w14:paraId="44AAAAA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0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5FA5F93C">
                            <w:pPr>
                              <w:pStyle w:val="13"/>
                              <w:spacing w:before="146" w:line="221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063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59E98550">
                            <w:pPr>
                              <w:pStyle w:val="13"/>
                              <w:spacing w:before="116" w:line="218" w:lineRule="auto"/>
                              <w:ind w:left="874"/>
                            </w:pPr>
                            <w:r>
                              <w:rPr>
                                <w:spacing w:val="-2"/>
                              </w:rPr>
                              <w:t>普通内科</w:t>
                            </w:r>
                          </w:p>
                        </w:tc>
                      </w:tr>
                      <w:tr w14:paraId="2A7DAE8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9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3635B58E">
                            <w:pPr>
                              <w:pStyle w:val="13"/>
                              <w:spacing w:before="146" w:line="226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064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14C119F9">
                            <w:pPr>
                              <w:pStyle w:val="13"/>
                              <w:spacing w:before="119" w:line="221" w:lineRule="auto"/>
                              <w:ind w:left="1014"/>
                            </w:pPr>
                            <w:r>
                              <w:rPr>
                                <w:spacing w:val="6"/>
                              </w:rPr>
                              <w:t>结核病</w:t>
                            </w:r>
                          </w:p>
                        </w:tc>
                      </w:tr>
                      <w:tr w14:paraId="2142A6B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0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451B81C7">
                            <w:pPr>
                              <w:pStyle w:val="13"/>
                              <w:spacing w:before="147" w:line="218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065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62E6AB12">
                            <w:pPr>
                              <w:pStyle w:val="13"/>
                              <w:spacing w:before="119" w:line="218" w:lineRule="auto"/>
                              <w:ind w:left="874"/>
                            </w:pPr>
                            <w:r>
                              <w:rPr>
                                <w:spacing w:val="3"/>
                              </w:rPr>
                              <w:t>老年医学</w:t>
                            </w:r>
                          </w:p>
                        </w:tc>
                      </w:tr>
                      <w:tr w14:paraId="01C5827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0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46D310AC">
                            <w:pPr>
                              <w:pStyle w:val="13"/>
                              <w:spacing w:before="147" w:line="226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066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485B1AEF">
                            <w:pPr>
                              <w:pStyle w:val="13"/>
                              <w:spacing w:before="121" w:line="221" w:lineRule="auto"/>
                              <w:ind w:left="1014"/>
                            </w:pPr>
                            <w:r>
                              <w:rPr>
                                <w:spacing w:val="6"/>
                              </w:rPr>
                              <w:t>职业病</w:t>
                            </w:r>
                          </w:p>
                        </w:tc>
                      </w:tr>
                      <w:tr w14:paraId="350BD11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79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0B4A7B5D">
                            <w:pPr>
                              <w:pStyle w:val="13"/>
                              <w:spacing w:before="136" w:line="218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067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7417D916">
                            <w:pPr>
                              <w:pStyle w:val="13"/>
                              <w:spacing w:before="109" w:line="218" w:lineRule="auto"/>
                              <w:ind w:left="874"/>
                            </w:pPr>
                            <w:r>
                              <w:rPr>
                                <w:spacing w:val="5"/>
                              </w:rPr>
                              <w:t>计划生育</w:t>
                            </w:r>
                          </w:p>
                        </w:tc>
                      </w:tr>
                      <w:tr w14:paraId="655692E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0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6D9ED445">
                            <w:pPr>
                              <w:pStyle w:val="13"/>
                              <w:spacing w:before="147" w:line="218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068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39C7F056">
                            <w:pPr>
                              <w:pStyle w:val="13"/>
                              <w:spacing w:before="118" w:line="218" w:lineRule="auto"/>
                              <w:ind w:left="1014"/>
                            </w:pPr>
                            <w:r>
                              <w:rPr>
                                <w:spacing w:val="6"/>
                              </w:rPr>
                              <w:t>精神病</w:t>
                            </w:r>
                          </w:p>
                        </w:tc>
                      </w:tr>
                      <w:tr w14:paraId="35836F3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79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671BD447">
                            <w:pPr>
                              <w:pStyle w:val="13"/>
                              <w:spacing w:before="138" w:line="218" w:lineRule="auto"/>
                              <w:ind w:left="665"/>
                            </w:pPr>
                            <w:r>
                              <w:rPr>
                                <w:spacing w:val="-3"/>
                              </w:rPr>
                              <w:t>069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4D901F9C">
                            <w:pPr>
                              <w:pStyle w:val="13"/>
                              <w:spacing w:before="108" w:line="218" w:lineRule="auto"/>
                              <w:ind w:left="874"/>
                            </w:pPr>
                            <w:r>
                              <w:rPr>
                                <w:spacing w:val="3"/>
                              </w:rPr>
                              <w:t>全科医学</w:t>
                            </w:r>
                          </w:p>
                        </w:tc>
                      </w:tr>
                      <w:tr w14:paraId="1A8674B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5" w:hRule="atLeast"/>
                        </w:trPr>
                        <w:tc>
                          <w:tcPr>
                            <w:tcW w:w="177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33F54F80">
                            <w:pPr>
                              <w:pStyle w:val="13"/>
                              <w:spacing w:before="159" w:line="228" w:lineRule="auto"/>
                              <w:ind w:left="665"/>
                            </w:pPr>
                            <w:r>
                              <w:rPr>
                                <w:spacing w:val="-8"/>
                              </w:rPr>
                              <w:t>119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noWrap/>
                          </w:tcPr>
                          <w:p w14:paraId="427DE423">
                            <w:pPr>
                              <w:pStyle w:val="13"/>
                              <w:spacing w:before="129" w:line="218" w:lineRule="auto"/>
                              <w:ind w:left="874"/>
                            </w:pPr>
                            <w:r>
                              <w:rPr>
                                <w:spacing w:val="3"/>
                              </w:rPr>
                              <w:t>介入治疗</w:t>
                            </w:r>
                          </w:p>
                        </w:tc>
                      </w:tr>
                    </w:tbl>
                    <w:p w14:paraId="1D3BA84C">
                      <w:pPr>
                        <w:rPr>
                          <w:rFonts w:ascii="Arial" w:hAnsi="Arial"/>
                          <w:sz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2EDCC15B"/>
    <w:rsid w:val="76FF0D8F"/>
    <w:rsid w:val="7D96A7E7"/>
    <w:rsid w:val="DF6E5F87"/>
    <w:rsid w:val="DF7ADE65"/>
    <w:rsid w:val="F7D7796D"/>
    <w:rsid w:val="FDD4CC5E"/>
    <w:rsid w:val="FF7C56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仿宋" w:eastAsia="仿宋" w:cs="仿宋"/>
      <w:sz w:val="31"/>
      <w:szCs w:val="31"/>
      <w:lang w:val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0">
    <w:name w:val="font71"/>
    <w:basedOn w:val="9"/>
    <w:qFormat/>
    <w:uiPriority w:val="0"/>
    <w:rPr>
      <w:rFonts w:ascii="宋体" w:eastAsia="宋体" w:cs="宋体"/>
      <w:b/>
      <w:color w:val="000000"/>
      <w:sz w:val="20"/>
      <w:szCs w:val="20"/>
      <w:u w:val="none"/>
    </w:rPr>
  </w:style>
  <w:style w:type="character" w:customStyle="1" w:styleId="11">
    <w:name w:val="font81"/>
    <w:basedOn w:val="9"/>
    <w:qFormat/>
    <w:uiPriority w:val="0"/>
    <w:rPr>
      <w:rFonts w:ascii="宋体" w:eastAsia="宋体" w:cs="宋体"/>
      <w:color w:val="000000"/>
      <w:sz w:val="20"/>
      <w:szCs w:val="20"/>
      <w:u w:val="none"/>
    </w:rPr>
  </w:style>
  <w:style w:type="character" w:customStyle="1" w:styleId="12">
    <w:name w:val="font21"/>
    <w:basedOn w:val="9"/>
    <w:qFormat/>
    <w:uiPriority w:val="0"/>
    <w:rPr>
      <w:rFonts w:ascii="Times New Roman" w:hAnsi="Times New Roman" w:cs="Times New Roman"/>
      <w:color w:val="000000"/>
      <w:sz w:val="20"/>
      <w:szCs w:val="20"/>
      <w:u w:val="none"/>
    </w:rPr>
  </w:style>
  <w:style w:type="paragraph" w:customStyle="1" w:styleId="13">
    <w:name w:val="Table Text"/>
    <w:basedOn w:val="1"/>
    <w:qFormat/>
    <w:uiPriority w:val="0"/>
    <w:rPr>
      <w:rFonts w:ascii="宋体" w:eastAsia="宋体" w:cs="宋体"/>
      <w:sz w:val="28"/>
      <w:szCs w:val="28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4057</Words>
  <Characters>4338</Characters>
  <Lines>351</Lines>
  <Paragraphs>183</Paragraphs>
  <TotalTime>102</TotalTime>
  <ScaleCrop>false</ScaleCrop>
  <LinksUpToDate>false</LinksUpToDate>
  <CharactersWithSpaces>4423</CharactersWithSpaces>
  <Application>WPS Office_12.1.2.25882_F1E327BC-269C-435d-A152-05C5408002CA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2022-01-01T14:23:00Z</dcterms:created>
  <dc:creator>nt</dc:creator>
  <cp:lastModifiedBy>逢山开路</cp:lastModifiedBy>
  <dcterms:modified xsi:type="dcterms:W3CDTF">2026-07-13T16:44:04Z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eyJoZGlkIjoiZThkNzU2MDQ5Zjk0M2Q2ZDQ4NzcwYmZiOGM3YTJjMWMiLCJ1c2VySWQiOiI2MjQzNjYwNzkifQ==</vt:lpwstr>
  </property>
  <property fmtid="{D5CDD505-2E9C-101B-9397-08002B2CF9AE}" pid="4" name="ICV">
    <vt:lpwstr>81709A932FA940E0A1173CFC44736EFE_12</vt:lpwstr>
  </property>
</Properties>
</file>