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2684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/>
        <w:jc w:val="center"/>
        <w:textAlignment w:val="auto"/>
        <w:outlineLvl w:val="9"/>
        <w:rPr>
          <w:rFonts w:hint="eastAsia" w:asci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eastAsia="黑体" w:cs="黑体"/>
          <w:sz w:val="32"/>
          <w:szCs w:val="32"/>
          <w:lang w:val="en-US" w:eastAsia="zh-CN"/>
        </w:rPr>
        <w:t>二、职业病诊断与鉴定组</w:t>
      </w:r>
    </w:p>
    <w:bookmarkEnd w:id="0"/>
    <w:p w14:paraId="783C6EE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20" w:lineRule="exact"/>
        <w:ind w:right="0"/>
        <w:jc w:val="center"/>
        <w:textAlignment w:val="auto"/>
        <w:outlineLvl w:val="9"/>
        <w:rPr>
          <w:rFonts w:hint="eastAsia" w:ascii="黑体" w:eastAsia="黑体" w:cs="黑体"/>
          <w:sz w:val="24"/>
          <w:szCs w:val="24"/>
          <w:lang w:val="en-US" w:eastAsia="zh-CN"/>
        </w:rPr>
      </w:pPr>
    </w:p>
    <w:tbl>
      <w:tblPr>
        <w:tblStyle w:val="7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381"/>
        <w:gridCol w:w="6884"/>
      </w:tblGrid>
      <w:tr w14:paraId="40B4F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58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FA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493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D55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工作单位</w:t>
            </w:r>
          </w:p>
        </w:tc>
      </w:tr>
      <w:tr w14:paraId="5FE54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444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一、职业性尘肺病及其他呼吸系统疾病</w:t>
            </w:r>
          </w:p>
        </w:tc>
      </w:tr>
      <w:tr w14:paraId="2576D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E3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40F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姜鹏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D51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04C5B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AC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259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马丽丽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B12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7D907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D9D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81B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金环宇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232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2061B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99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17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张丽波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BF9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2F842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3A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07F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刘晓文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0A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28918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0B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D5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刘锡诚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A67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6BE98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F88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97D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王洋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D8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1C86D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779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8C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李忠凯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E3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7E6C0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96F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094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李鹏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8D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2867E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8A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350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冀长城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B47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5FBD8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10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98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曲晶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8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352A1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DF2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A6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张薇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F7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哈尔滨医科大学附属第一医院</w:t>
            </w:r>
          </w:p>
        </w:tc>
      </w:tr>
      <w:tr w14:paraId="2C709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808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6B9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张利娟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CF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哈尔滨医科大学附属第一医院</w:t>
            </w:r>
          </w:p>
        </w:tc>
      </w:tr>
      <w:tr w14:paraId="6DC93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A94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EB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金寿德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AF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哈尔滨医科大学附属第四医院</w:t>
            </w:r>
          </w:p>
        </w:tc>
      </w:tr>
      <w:tr w14:paraId="7896F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8B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1DF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吴永会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2E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55A7F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E0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55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姚庆利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42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北大荒集团总医院</w:t>
            </w:r>
          </w:p>
        </w:tc>
      </w:tr>
      <w:tr w14:paraId="6FDC0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2E3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E8C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于春玲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672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哈尔滨市第二医院</w:t>
            </w:r>
          </w:p>
        </w:tc>
      </w:tr>
      <w:tr w14:paraId="7161C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34C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DD4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杨宁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91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哈尔滨市第二医院</w:t>
            </w:r>
          </w:p>
        </w:tc>
      </w:tr>
      <w:tr w14:paraId="7BFEE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5B4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CD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王莲芝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94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哈尔滨市胸科医院</w:t>
            </w:r>
          </w:p>
        </w:tc>
      </w:tr>
      <w:tr w14:paraId="599F9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683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3B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李莹莹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AAD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哈尔滨市胸科医院</w:t>
            </w:r>
          </w:p>
        </w:tc>
      </w:tr>
      <w:tr w14:paraId="1903E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53E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19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杨玉雷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D4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齐齐哈尔医学院附属第一医院</w:t>
            </w:r>
          </w:p>
        </w:tc>
      </w:tr>
      <w:tr w14:paraId="62262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2D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3FF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孙德臣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805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齐齐哈尔市疾病预防控制中心（已退休）</w:t>
            </w:r>
          </w:p>
        </w:tc>
      </w:tr>
      <w:tr w14:paraId="27FC4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80A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C5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张晓庆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DCB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佳木斯市传染病院</w:t>
            </w:r>
          </w:p>
        </w:tc>
      </w:tr>
      <w:tr w14:paraId="1637E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E5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199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张楠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B2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佳木斯市中心医院</w:t>
            </w:r>
          </w:p>
        </w:tc>
      </w:tr>
      <w:tr w14:paraId="5EBB0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2E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CF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许丽波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E2C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佳木斯市疾病预防控制中心</w:t>
            </w:r>
          </w:p>
        </w:tc>
      </w:tr>
      <w:tr w14:paraId="412DD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D7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4C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孙艳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37F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佳木斯市疾病预防控制中心</w:t>
            </w:r>
          </w:p>
        </w:tc>
      </w:tr>
      <w:tr w14:paraId="3BC5E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03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8EE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刘英姿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C29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大庆市人民医院</w:t>
            </w:r>
          </w:p>
        </w:tc>
      </w:tr>
      <w:tr w14:paraId="79CB8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3EF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F02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王春兰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05E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大庆市人民医院</w:t>
            </w:r>
          </w:p>
        </w:tc>
      </w:tr>
      <w:tr w14:paraId="3CFB2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B3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89D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林红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BC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鸡西市精神病医院（铁路地区中心医院）</w:t>
            </w:r>
          </w:p>
        </w:tc>
      </w:tr>
      <w:tr w14:paraId="3B5CB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7B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022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孙友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FB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鸡西市精神病医院（铁路地区中心医院）</w:t>
            </w:r>
          </w:p>
        </w:tc>
      </w:tr>
      <w:tr w14:paraId="525AD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7B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C65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田喜军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27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鸡西市精神病医院（铁路地区中心医院）</w:t>
            </w:r>
          </w:p>
        </w:tc>
      </w:tr>
      <w:tr w14:paraId="3B540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778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AE5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刘克俊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1E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鸡西鸡矿医院</w:t>
            </w:r>
          </w:p>
        </w:tc>
      </w:tr>
      <w:tr w14:paraId="79090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09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EB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陈庆军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6A4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鸡西鸡矿医院</w:t>
            </w:r>
          </w:p>
        </w:tc>
      </w:tr>
      <w:tr w14:paraId="304FB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351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1EBA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李培成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6A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鸡西鸡矿医院</w:t>
            </w:r>
          </w:p>
        </w:tc>
      </w:tr>
      <w:tr w14:paraId="10D66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66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1D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张春红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C9D8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鸡西鸡矿医院</w:t>
            </w:r>
          </w:p>
        </w:tc>
      </w:tr>
      <w:tr w14:paraId="796AA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F0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9A7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刘金荣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5C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鸡西鸡矿医院</w:t>
            </w:r>
          </w:p>
        </w:tc>
      </w:tr>
      <w:tr w14:paraId="57661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4D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C25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张志涛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8C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鸡西鸡矿医院</w:t>
            </w:r>
          </w:p>
        </w:tc>
      </w:tr>
      <w:tr w14:paraId="238C1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17F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AF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张艳慧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0C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鸡西鸡矿医院有限公司职业病防治院</w:t>
            </w:r>
          </w:p>
        </w:tc>
      </w:tr>
      <w:tr w14:paraId="1775B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1F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3C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王文艳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E51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双鸭山市人民医院</w:t>
            </w:r>
          </w:p>
        </w:tc>
      </w:tr>
      <w:tr w14:paraId="54977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74E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F1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李洪生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FB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七台河市人民医院</w:t>
            </w:r>
          </w:p>
        </w:tc>
      </w:tr>
      <w:tr w14:paraId="64DD5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1EF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8C2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闫梅群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87D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七台河市疾病预防控制中心</w:t>
            </w:r>
          </w:p>
        </w:tc>
      </w:tr>
      <w:tr w14:paraId="4344F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DEC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二、职业性化学中毒</w:t>
            </w:r>
          </w:p>
        </w:tc>
      </w:tr>
      <w:tr w14:paraId="57B49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73A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C1F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吴永会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EC0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026D7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DD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6BB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马</w:t>
            </w:r>
            <w:r>
              <w:rPr>
                <w:rStyle w:val="12"/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>焜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45C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4994B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1D6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1D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宋莉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B27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466A2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E3A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2C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毕玉磊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E9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040F6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EF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53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邱丽丽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08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1AD43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B8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59F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胡英华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42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55A0E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A42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8C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潘秀斌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718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74E90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7B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574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王悦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F0C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4809E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8A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F0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</w:t>
            </w:r>
            <w:r>
              <w:rPr>
                <w:rStyle w:val="12"/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>嫚</w:t>
            </w: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丽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5D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61A90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C25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4AD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李丹丹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249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2DFFC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A4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F7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郝汶强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30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0EAFB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D55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0BD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邹海梁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F5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16124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07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517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王丽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6F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哈尔滨市第二医院</w:t>
            </w:r>
          </w:p>
        </w:tc>
      </w:tr>
      <w:tr w14:paraId="574DC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4A2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DC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姜国清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85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佳木斯市中心医院</w:t>
            </w:r>
          </w:p>
        </w:tc>
      </w:tr>
      <w:tr w14:paraId="0417C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F1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08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许丽波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D9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佳木斯市疾病预防控制中心</w:t>
            </w:r>
          </w:p>
        </w:tc>
      </w:tr>
      <w:tr w14:paraId="75B02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4A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30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孙艳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F8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佳木斯市疾病预防控制中心</w:t>
            </w:r>
          </w:p>
        </w:tc>
      </w:tr>
      <w:tr w14:paraId="643A7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4C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hint="default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198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李培成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3AB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鸡西鸡矿医院</w:t>
            </w:r>
          </w:p>
        </w:tc>
      </w:tr>
      <w:tr w14:paraId="22B38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68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hint="default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AC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刘金荣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905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鸡西鸡矿医院</w:t>
            </w:r>
          </w:p>
        </w:tc>
      </w:tr>
      <w:tr w14:paraId="2F8B5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51C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三、职业性传染病</w:t>
            </w:r>
          </w:p>
        </w:tc>
      </w:tr>
      <w:tr w14:paraId="1672E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A0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037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宋莉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BA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06303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54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634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胡英华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A3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74116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E2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B3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潘秀斌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28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2A7B0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45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07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王悦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EB3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4BB23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588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CE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</w:t>
            </w:r>
            <w:r>
              <w:rPr>
                <w:rStyle w:val="12"/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>嫚</w:t>
            </w: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丽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3FC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59680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D8B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FFA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李丹丹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79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52AAF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D8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CFD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邹海梁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A6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07450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E1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28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陈哲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2E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北大荒集团总医院</w:t>
            </w:r>
          </w:p>
        </w:tc>
      </w:tr>
      <w:tr w14:paraId="34E9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9338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FDA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程大伟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8D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北大荒集团总医院</w:t>
            </w:r>
          </w:p>
        </w:tc>
      </w:tr>
      <w:tr w14:paraId="67A58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25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B06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陈雪英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25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北大荒集团总医院</w:t>
            </w:r>
          </w:p>
        </w:tc>
      </w:tr>
      <w:tr w14:paraId="65EC0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1A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30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李美楠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023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北大荒集团总医院</w:t>
            </w:r>
          </w:p>
        </w:tc>
      </w:tr>
      <w:tr w14:paraId="31576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55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63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王莲芝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B0E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哈尔滨市胸科医院</w:t>
            </w:r>
          </w:p>
        </w:tc>
      </w:tr>
      <w:tr w14:paraId="2B983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044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A33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李莹莹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F0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哈尔滨市胸科医院</w:t>
            </w:r>
          </w:p>
        </w:tc>
      </w:tr>
      <w:tr w14:paraId="4F47D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55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926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杨玉雷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A58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齐齐哈尔医学院附属第一医院</w:t>
            </w:r>
          </w:p>
        </w:tc>
      </w:tr>
      <w:tr w14:paraId="68605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43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119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张晓庆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C11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佳木斯市传染病院</w:t>
            </w:r>
          </w:p>
        </w:tc>
      </w:tr>
      <w:tr w14:paraId="24B2C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64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四、职业性肿瘤</w:t>
            </w:r>
          </w:p>
        </w:tc>
      </w:tr>
      <w:tr w14:paraId="3113A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75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116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吴永会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49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7BDB3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85C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F3D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马</w:t>
            </w:r>
            <w:r>
              <w:rPr>
                <w:rStyle w:val="12"/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>焜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071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102F7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98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161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赵曙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C9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哈尔滨医科大学附属肿瘤医院</w:t>
            </w:r>
          </w:p>
        </w:tc>
      </w:tr>
      <w:tr w14:paraId="79F51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1DE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F8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李鹏飞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7BC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哈尔滨医科大学附属肿瘤医院</w:t>
            </w:r>
          </w:p>
        </w:tc>
      </w:tr>
      <w:tr w14:paraId="0E8E8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B7E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16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王广雨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E5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哈尔滨医科大学附属肿瘤医院</w:t>
            </w:r>
          </w:p>
        </w:tc>
      </w:tr>
      <w:tr w14:paraId="158E2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18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9A4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李国东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401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哈尔滨医科大学附属第四医院</w:t>
            </w:r>
          </w:p>
        </w:tc>
      </w:tr>
      <w:tr w14:paraId="61B71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FEC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EFA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王璐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A02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哈尔滨医科大学附属第四医院</w:t>
            </w:r>
          </w:p>
        </w:tc>
      </w:tr>
      <w:tr w14:paraId="16559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BC3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899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姜鹏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198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7A43F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AB1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50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郝汶强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479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6E675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78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570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张波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90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佳木斯大学</w:t>
            </w:r>
          </w:p>
        </w:tc>
      </w:tr>
      <w:tr w14:paraId="168AB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710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02C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孟秋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E0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哈尔滨市第二医院</w:t>
            </w:r>
          </w:p>
        </w:tc>
      </w:tr>
      <w:tr w14:paraId="4CEB1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AAA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02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王莲芝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63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哈尔滨市胸科医院</w:t>
            </w:r>
          </w:p>
        </w:tc>
      </w:tr>
      <w:tr w14:paraId="1C2B9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BC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4DD9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李莹莹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169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哈尔滨市胸科医院</w:t>
            </w:r>
          </w:p>
        </w:tc>
      </w:tr>
      <w:tr w14:paraId="6A5E5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019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五、职业性放射性疾病</w:t>
            </w:r>
          </w:p>
        </w:tc>
      </w:tr>
      <w:tr w14:paraId="0E5CA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D4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006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张思亮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96B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哈尔滨医科大学附属肿瘤医院</w:t>
            </w:r>
          </w:p>
        </w:tc>
      </w:tr>
      <w:tr w14:paraId="7E127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362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38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金辉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56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16673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0BB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0E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王浩雪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74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66335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2C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C988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张长弓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02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黑龙江省眼科医院</w:t>
            </w:r>
          </w:p>
        </w:tc>
      </w:tr>
      <w:tr w14:paraId="2DDE9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D1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FD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马新立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B5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黑龙江省眼科医院</w:t>
            </w:r>
          </w:p>
        </w:tc>
      </w:tr>
      <w:tr w14:paraId="20869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E7B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29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刘志峰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0A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黑龙江省眼科医院</w:t>
            </w:r>
          </w:p>
        </w:tc>
      </w:tr>
      <w:tr w14:paraId="79F88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E0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69A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孟秋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D2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哈尔滨市第二医院</w:t>
            </w:r>
          </w:p>
        </w:tc>
      </w:tr>
      <w:tr w14:paraId="57EDE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04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67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姜国清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DB8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佳木斯市中心医院</w:t>
            </w:r>
          </w:p>
        </w:tc>
      </w:tr>
      <w:tr w14:paraId="44023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A8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六、物理因素所致职业病</w:t>
            </w:r>
          </w:p>
        </w:tc>
      </w:tr>
      <w:tr w14:paraId="71B38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FDF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348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王洁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336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黑龙江省医院</w:t>
            </w:r>
          </w:p>
        </w:tc>
      </w:tr>
      <w:tr w14:paraId="4BE26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881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46D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毕玉磊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A5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6703D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C81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962B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马丽丽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81B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22131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943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061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邱丽丽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54C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0FD51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7D2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F6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潘秀斌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A5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58BC9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36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BA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刘翔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D3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46C0C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52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7D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王浩雪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6AF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03C8D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0D8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03C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张长弓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11B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黑龙江省眼科医院</w:t>
            </w:r>
          </w:p>
        </w:tc>
      </w:tr>
      <w:tr w14:paraId="2E547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144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F2B3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马新立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1B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黑龙江省眼科医院</w:t>
            </w:r>
          </w:p>
        </w:tc>
      </w:tr>
      <w:tr w14:paraId="4FB68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525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6A6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韩钰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3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6307D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2F2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0F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李在兰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51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哈尔滨市第二医院</w:t>
            </w:r>
          </w:p>
        </w:tc>
      </w:tr>
      <w:tr w14:paraId="4EDD2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D03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C3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王丽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B63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哈尔滨市第二医院</w:t>
            </w:r>
          </w:p>
        </w:tc>
      </w:tr>
      <w:tr w14:paraId="1AA14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D52E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C5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杨玉雷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977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齐齐哈尔医学院附属第一医院</w:t>
            </w:r>
          </w:p>
        </w:tc>
      </w:tr>
      <w:tr w14:paraId="296BB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B0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97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田秋菊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C5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穆棱市人民医院</w:t>
            </w:r>
          </w:p>
        </w:tc>
      </w:tr>
      <w:tr w14:paraId="186A0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D70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70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张晓庆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A19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佳木斯市传染病院</w:t>
            </w:r>
          </w:p>
        </w:tc>
      </w:tr>
      <w:tr w14:paraId="24872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D17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07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栾毕奇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61B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佳木斯市中心医院</w:t>
            </w:r>
          </w:p>
        </w:tc>
      </w:tr>
      <w:tr w14:paraId="51232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11F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AB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张志涛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71E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鸡西鸡矿医院</w:t>
            </w:r>
          </w:p>
        </w:tc>
      </w:tr>
      <w:tr w14:paraId="1AC59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25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AED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王金凤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536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鹤岗市惠民医院（鹤岗市职业病医院）</w:t>
            </w:r>
          </w:p>
        </w:tc>
      </w:tr>
      <w:tr w14:paraId="7E673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44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七、职业性精神和行为障碍</w:t>
            </w:r>
          </w:p>
        </w:tc>
      </w:tr>
      <w:tr w14:paraId="27FD0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0B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FAD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马</w:t>
            </w:r>
            <w:r>
              <w:rPr>
                <w:rStyle w:val="12"/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>焜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78B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692EC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905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F4A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赵艳红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BB9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黑龙江省第三医院</w:t>
            </w:r>
          </w:p>
        </w:tc>
      </w:tr>
      <w:tr w14:paraId="583AE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0B2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F5E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毕建军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AD4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黑龙江省第三医院</w:t>
            </w:r>
          </w:p>
        </w:tc>
      </w:tr>
      <w:tr w14:paraId="07E7B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AF6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68D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董凯玉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0F8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黑龙江省第三医院</w:t>
            </w:r>
          </w:p>
        </w:tc>
      </w:tr>
      <w:tr w14:paraId="57274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5D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52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仇立刚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30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黑龙江省第三医院</w:t>
            </w:r>
          </w:p>
        </w:tc>
      </w:tr>
      <w:tr w14:paraId="15D90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9C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EE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刘文佳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C6E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黑龙江省第三医院</w:t>
            </w:r>
          </w:p>
        </w:tc>
      </w:tr>
      <w:tr w14:paraId="03571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CE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A2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聂峰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B34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黑龙江省第三医院</w:t>
            </w:r>
          </w:p>
        </w:tc>
      </w:tr>
      <w:tr w14:paraId="200D4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E42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47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苑家金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DB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黑龙江省公安厅安康医院</w:t>
            </w:r>
          </w:p>
        </w:tc>
      </w:tr>
      <w:tr w14:paraId="2322A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FA2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18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张玲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59C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黑龙江省公安厅安康医院</w:t>
            </w:r>
          </w:p>
        </w:tc>
      </w:tr>
      <w:tr w14:paraId="43755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CA2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3E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高建勋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4E0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黑龙江省公安厅安康医院</w:t>
            </w:r>
          </w:p>
        </w:tc>
      </w:tr>
      <w:tr w14:paraId="399DC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7D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9D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高尚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74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黑龙江省公安厅安康医院</w:t>
            </w:r>
          </w:p>
        </w:tc>
      </w:tr>
      <w:tr w14:paraId="5B82B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E06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0E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赵艳明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92F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黑龙江省公安厅安康医院</w:t>
            </w:r>
          </w:p>
        </w:tc>
      </w:tr>
      <w:tr w14:paraId="60FC6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D67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C4E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才华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D739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黑龙江省公安厅安康医院</w:t>
            </w:r>
          </w:p>
        </w:tc>
      </w:tr>
      <w:tr w14:paraId="60FB9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CC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722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徐佳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A2D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哈尔滨市第一专科医院</w:t>
            </w:r>
          </w:p>
        </w:tc>
      </w:tr>
      <w:tr w14:paraId="6B62F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8FC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D49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韩晗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22A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哈尔滨市第一专科医院</w:t>
            </w:r>
          </w:p>
        </w:tc>
      </w:tr>
      <w:tr w14:paraId="553B7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3D9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0F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廖彦萍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21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哈尔滨市第一专科医院</w:t>
            </w:r>
          </w:p>
        </w:tc>
      </w:tr>
      <w:tr w14:paraId="6547F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D2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A91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黄滨滨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BD0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哈尔滨市第一专科医院</w:t>
            </w:r>
          </w:p>
        </w:tc>
      </w:tr>
      <w:tr w14:paraId="03383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F7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八、职业性肌肉骨骼疾病</w:t>
            </w:r>
          </w:p>
        </w:tc>
      </w:tr>
      <w:tr w14:paraId="38099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C7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F2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王大为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C42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哈尔滨医科大学附属第一医院</w:t>
            </w:r>
          </w:p>
        </w:tc>
      </w:tr>
      <w:tr w14:paraId="57DE3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D29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653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李小冬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E327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黑龙江中医药大学附属第三医院</w:t>
            </w:r>
          </w:p>
        </w:tc>
      </w:tr>
      <w:tr w14:paraId="492E5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D4E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9FC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杨丰铭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EF9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1DFDC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3D5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4A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吴昊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B5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黑龙江省森工总医院</w:t>
            </w:r>
          </w:p>
        </w:tc>
      </w:tr>
      <w:tr w14:paraId="40CC2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580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8C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柴德君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B0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齐齐哈尔医学院附属第二医院</w:t>
            </w:r>
          </w:p>
        </w:tc>
      </w:tr>
      <w:tr w14:paraId="05DA5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963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7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ADC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孙志海</w:t>
            </w:r>
          </w:p>
        </w:tc>
        <w:tc>
          <w:tcPr>
            <w:tcW w:w="36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A1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哈尔滨市第二医院</w:t>
            </w:r>
          </w:p>
        </w:tc>
      </w:tr>
    </w:tbl>
    <w:p w14:paraId="624FF23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20" w:lineRule="exact"/>
        <w:ind w:right="0"/>
        <w:jc w:val="center"/>
        <w:textAlignment w:val="auto"/>
        <w:outlineLvl w:val="9"/>
        <w:rPr>
          <w:rFonts w:hint="eastAsia" w:ascii="方正小标宋简体" w:eastAsia="方正小标宋简体" w:cs="方正小标宋简体"/>
          <w:sz w:val="24"/>
          <w:szCs w:val="24"/>
          <w:lang w:val="en-US" w:eastAsia="zh-CN"/>
        </w:rPr>
      </w:pPr>
    </w:p>
    <w:p w14:paraId="55996B3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/>
        <w:jc w:val="center"/>
        <w:textAlignment w:val="auto"/>
        <w:outlineLvl w:val="9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三、职业健康检查质量控制组</w:t>
      </w:r>
    </w:p>
    <w:p w14:paraId="7FCEAEE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20" w:lineRule="exact"/>
        <w:ind w:right="0"/>
        <w:jc w:val="center"/>
        <w:textAlignment w:val="auto"/>
        <w:outlineLvl w:val="9"/>
        <w:rPr>
          <w:rFonts w:hint="eastAsia" w:ascii="方正小标宋简体" w:eastAsia="方正小标宋简体" w:cs="方正小标宋简体"/>
          <w:sz w:val="24"/>
          <w:szCs w:val="24"/>
          <w:lang w:val="en-US" w:eastAsia="zh-CN"/>
        </w:rPr>
      </w:pPr>
    </w:p>
    <w:tbl>
      <w:tblPr>
        <w:tblStyle w:val="7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8"/>
        <w:gridCol w:w="1399"/>
        <w:gridCol w:w="6601"/>
      </w:tblGrid>
      <w:tr w14:paraId="1C67C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5E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2D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21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工作单位</w:t>
            </w:r>
          </w:p>
        </w:tc>
      </w:tr>
      <w:tr w14:paraId="47175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1B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737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吴永会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08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09CBD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01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69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王玥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C3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2AB50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40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9B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宋莉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5F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35DF0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B2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56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毕玉磊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F6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683E0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43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A7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姜鹏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F1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6A91F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AE0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D6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金环宇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DE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7081B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10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03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于明月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95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08C51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B5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15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刘晓文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62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43300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CD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72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刘锡诚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6C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36227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A3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1B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李忠凯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D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22F49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B3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D4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李鹏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59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52341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D2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C3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潘秀斌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4F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78629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91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2A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刘翔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70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5205B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52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2E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张辉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63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086A7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78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51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孙嫚丽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56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15D94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D9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07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杨帆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5F1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24B4F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80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1C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孙捷文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7F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0226A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B8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98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王浩雪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42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1B9DE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285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C0A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董茂森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4E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黑龙江省疾病预防控制中心（已退休）</w:t>
            </w:r>
          </w:p>
        </w:tc>
      </w:tr>
      <w:tr w14:paraId="5792A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C1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CA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解诗远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1D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齐齐哈尔医学院附属第一医院</w:t>
            </w:r>
          </w:p>
        </w:tc>
      </w:tr>
      <w:tr w14:paraId="07E96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56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3E5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杨玉雷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C2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齐齐哈尔医学院附属第一医院</w:t>
            </w:r>
          </w:p>
        </w:tc>
      </w:tr>
      <w:tr w14:paraId="63482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56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0F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袁淑丽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4E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51C53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1A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02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韩钰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C5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5171B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98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F3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姚庆利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57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北大荒集团总医院</w:t>
            </w:r>
          </w:p>
        </w:tc>
      </w:tr>
      <w:tr w14:paraId="7345F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25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2E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王鑫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35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哈尔滨市第二医院</w:t>
            </w:r>
          </w:p>
        </w:tc>
      </w:tr>
      <w:tr w14:paraId="51131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05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A9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冯文利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D3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哈尔滨市第二医院</w:t>
            </w:r>
          </w:p>
        </w:tc>
      </w:tr>
      <w:tr w14:paraId="5A4B9F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36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0F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刘鹏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5A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哈尔滨市第二医院</w:t>
            </w:r>
          </w:p>
        </w:tc>
      </w:tr>
      <w:tr w14:paraId="0A70C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BA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8B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于春玲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8A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哈尔滨市第二医院</w:t>
            </w:r>
          </w:p>
        </w:tc>
      </w:tr>
      <w:tr w14:paraId="3E5E6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0F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6C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杨宁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1C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哈尔滨市第二医院</w:t>
            </w:r>
          </w:p>
        </w:tc>
      </w:tr>
      <w:tr w14:paraId="6AAF2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74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95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王丽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85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哈尔滨市第二医院</w:t>
            </w:r>
          </w:p>
        </w:tc>
      </w:tr>
      <w:tr w14:paraId="7F470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08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18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张翠翠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83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</w:t>
            </w:r>
          </w:p>
        </w:tc>
      </w:tr>
      <w:tr w14:paraId="005AC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C3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FE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孙德臣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25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齐齐哈尔市疾病预防控制中心（已退休）</w:t>
            </w:r>
          </w:p>
        </w:tc>
      </w:tr>
      <w:tr w14:paraId="2CC6C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90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23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李宏伟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D1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牡丹江市疾病预防控制中心</w:t>
            </w:r>
          </w:p>
        </w:tc>
      </w:tr>
      <w:tr w14:paraId="0015A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51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04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田秋菊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93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穆棱市人民医院</w:t>
            </w:r>
          </w:p>
        </w:tc>
      </w:tr>
      <w:tr w14:paraId="340D1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F8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71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刘瑜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78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佳木斯市传染病院</w:t>
            </w:r>
          </w:p>
        </w:tc>
      </w:tr>
      <w:tr w14:paraId="2B4A7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AA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E8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姜国清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40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佳木斯市中心医院</w:t>
            </w:r>
          </w:p>
        </w:tc>
      </w:tr>
      <w:tr w14:paraId="3A03C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43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F8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孙艳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97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佳木斯市疾病预防控制中心</w:t>
            </w:r>
          </w:p>
        </w:tc>
      </w:tr>
      <w:tr w14:paraId="07038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84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53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刘英姿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F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大庆市人民医院</w:t>
            </w:r>
          </w:p>
        </w:tc>
      </w:tr>
      <w:tr w14:paraId="57376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DB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44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王春兰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B5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大庆市人民医院</w:t>
            </w:r>
          </w:p>
        </w:tc>
      </w:tr>
      <w:tr w14:paraId="592B1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22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45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宋丙东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CB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大庆市疾病预防控制中心</w:t>
            </w:r>
          </w:p>
        </w:tc>
      </w:tr>
      <w:tr w14:paraId="561B9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AA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41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DF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罗凯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AC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大庆市疾病预防控制中心</w:t>
            </w:r>
          </w:p>
        </w:tc>
      </w:tr>
      <w:tr w14:paraId="696AF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AA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99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冯智勤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C2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大庆市疾病预防控制中心（已退休）</w:t>
            </w:r>
          </w:p>
        </w:tc>
      </w:tr>
      <w:tr w14:paraId="6DDC2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E2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32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孙友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9E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鸡西市精神病医院（铁路地区中心医院）</w:t>
            </w:r>
          </w:p>
        </w:tc>
      </w:tr>
      <w:tr w14:paraId="4FE39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FC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6A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田喜军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CA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鸡西市精神病医院（铁路地区中心医院）</w:t>
            </w:r>
          </w:p>
        </w:tc>
      </w:tr>
      <w:tr w14:paraId="6385B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EF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06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张艳智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8D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鸡西鸡矿医院</w:t>
            </w:r>
          </w:p>
        </w:tc>
      </w:tr>
      <w:tr w14:paraId="1BAC4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2A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5C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刘克俊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60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鸡西鸡矿医院</w:t>
            </w:r>
          </w:p>
        </w:tc>
      </w:tr>
      <w:tr w14:paraId="29D6D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28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F5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李培成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D9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鸡西鸡矿医院</w:t>
            </w:r>
          </w:p>
        </w:tc>
      </w:tr>
      <w:tr w14:paraId="2B404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22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48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5C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刘金荣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78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鸡西鸡矿医院</w:t>
            </w:r>
          </w:p>
        </w:tc>
      </w:tr>
      <w:tr w14:paraId="79678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9C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49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6C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张艳慧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10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鸡西鸡矿医院有限公司职业病防治院</w:t>
            </w:r>
          </w:p>
        </w:tc>
      </w:tr>
      <w:tr w14:paraId="7A2E0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62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A0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冉忠杰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11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鸡西大众医院</w:t>
            </w:r>
          </w:p>
        </w:tc>
      </w:tr>
      <w:tr w14:paraId="2D896E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C3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51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FA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王鹏宇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80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鸡西大众医院</w:t>
            </w:r>
          </w:p>
        </w:tc>
      </w:tr>
      <w:tr w14:paraId="6EEF5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42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52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F2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姜秀丽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A9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双鸭山市人民医院</w:t>
            </w:r>
          </w:p>
        </w:tc>
      </w:tr>
      <w:tr w14:paraId="16CC6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CF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0A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王玲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AB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双鸭山市人民医院</w:t>
            </w:r>
          </w:p>
        </w:tc>
      </w:tr>
      <w:tr w14:paraId="1D64D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B5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54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6D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李洪生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59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七台河市人民医院</w:t>
            </w:r>
          </w:p>
        </w:tc>
      </w:tr>
      <w:tr w14:paraId="7EF14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14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55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AD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于今惠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73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七台河市中医医院</w:t>
            </w:r>
          </w:p>
        </w:tc>
      </w:tr>
      <w:tr w14:paraId="401AC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E5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56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59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闫梅群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80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七台河市疾病预防控制中心</w:t>
            </w:r>
          </w:p>
        </w:tc>
      </w:tr>
      <w:tr w14:paraId="0A6D9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DB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57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F5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王广廷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85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鹤岗市疾病预防控制中心</w:t>
            </w:r>
          </w:p>
        </w:tc>
      </w:tr>
      <w:tr w14:paraId="29FD8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32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58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E1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王金凤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9B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鹤岗市惠民医院（鹤岗市职业病医院）</w:t>
            </w:r>
          </w:p>
        </w:tc>
      </w:tr>
      <w:tr w14:paraId="06B26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1E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59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4E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张鹤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AD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鹤岗兴龙医院</w:t>
            </w:r>
          </w:p>
        </w:tc>
      </w:tr>
      <w:tr w14:paraId="784EB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74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60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79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吕贵逸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B2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黑河市第二人民医院</w:t>
            </w:r>
          </w:p>
        </w:tc>
      </w:tr>
      <w:tr w14:paraId="08228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6D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61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7C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邵永才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C5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五大连池市人民医院</w:t>
            </w:r>
          </w:p>
        </w:tc>
      </w:tr>
      <w:tr w14:paraId="254C4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7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62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6C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吕一敏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EE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大兴安岭地区人民医院</w:t>
            </w:r>
          </w:p>
        </w:tc>
      </w:tr>
      <w:tr w14:paraId="67364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71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63</w:t>
            </w:r>
          </w:p>
        </w:tc>
        <w:tc>
          <w:tcPr>
            <w:tcW w:w="7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31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金长州</w:t>
            </w:r>
          </w:p>
        </w:tc>
        <w:tc>
          <w:tcPr>
            <w:tcW w:w="3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F8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呼玛县人民医院</w:t>
            </w:r>
          </w:p>
        </w:tc>
      </w:tr>
    </w:tbl>
    <w:p w14:paraId="3605EA2E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20" w:lineRule="exact"/>
        <w:ind w:right="0"/>
        <w:jc w:val="center"/>
        <w:textAlignment w:val="auto"/>
        <w:outlineLvl w:val="9"/>
        <w:rPr>
          <w:rFonts w:hint="eastAsia" w:ascii="仿宋_GB2312" w:eastAsia="仿宋_GB2312" w:cs="仿宋_GB2312"/>
          <w:sz w:val="24"/>
          <w:szCs w:val="24"/>
          <w:lang w:val="en-US" w:eastAsia="zh-CN"/>
        </w:rPr>
      </w:pPr>
    </w:p>
    <w:p w14:paraId="31E6CEE6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/>
        <w:jc w:val="center"/>
        <w:textAlignment w:val="auto"/>
        <w:outlineLvl w:val="9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四、职业卫生组</w:t>
      </w:r>
    </w:p>
    <w:p w14:paraId="0198090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20" w:lineRule="exact"/>
        <w:ind w:right="0"/>
        <w:jc w:val="center"/>
        <w:textAlignment w:val="auto"/>
        <w:outlineLvl w:val="9"/>
        <w:rPr>
          <w:rFonts w:hint="eastAsia" w:ascii="仿宋_GB2312" w:eastAsia="仿宋_GB2312" w:cs="仿宋_GB2312"/>
          <w:sz w:val="24"/>
          <w:szCs w:val="24"/>
          <w:lang w:val="en-US" w:eastAsia="zh-CN"/>
        </w:rPr>
      </w:pPr>
    </w:p>
    <w:tbl>
      <w:tblPr>
        <w:tblStyle w:val="7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1159"/>
        <w:gridCol w:w="7078"/>
      </w:tblGrid>
      <w:tr w14:paraId="77424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55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6B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0B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工作单位</w:t>
            </w:r>
          </w:p>
        </w:tc>
      </w:tr>
      <w:tr w14:paraId="6082E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20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一、职业卫生工程</w:t>
            </w:r>
          </w:p>
        </w:tc>
      </w:tr>
      <w:tr w14:paraId="3B80E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62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D6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吴永会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9D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72433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6A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91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王玥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12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39FF5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1A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AA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赵宇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DE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4C90E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F1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A2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贺杰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96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黑龙江省疾病预防控制中心（已退休）</w:t>
            </w:r>
          </w:p>
        </w:tc>
      </w:tr>
      <w:tr w14:paraId="29C26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76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6D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杨帆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CA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68C12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ED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3B8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吕天玲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4F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黑龙江省安全生产技术中心</w:t>
            </w:r>
          </w:p>
        </w:tc>
      </w:tr>
      <w:tr w14:paraId="31C82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F40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E7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于静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D3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黑龙江省安全生产技术中心</w:t>
            </w:r>
          </w:p>
        </w:tc>
      </w:tr>
      <w:tr w14:paraId="1E86C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27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0D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姜洪君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72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黑龙江省龙煤矿业控股集团有限责任公司安全监察局</w:t>
            </w:r>
          </w:p>
        </w:tc>
      </w:tr>
      <w:tr w14:paraId="155AB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1F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3EC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张翠翠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B7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</w:t>
            </w:r>
          </w:p>
        </w:tc>
      </w:tr>
      <w:tr w14:paraId="1FF21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F2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56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孙德臣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B8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齐齐哈尔市疾病预防控制中心（已退休）</w:t>
            </w:r>
          </w:p>
        </w:tc>
      </w:tr>
      <w:tr w14:paraId="52489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8E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A6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庄缅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8B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黑龙江省建筑材料工业规划设计研究院</w:t>
            </w:r>
          </w:p>
        </w:tc>
      </w:tr>
      <w:tr w14:paraId="5393A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B4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AE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徐海斌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96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黑龙江博智泽远评价检测有限公司</w:t>
            </w:r>
          </w:p>
        </w:tc>
      </w:tr>
      <w:tr w14:paraId="3FFEE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87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EF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蒋美丹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58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中国航发哈尔滨东安发动机有限公司</w:t>
            </w:r>
          </w:p>
        </w:tc>
      </w:tr>
      <w:tr w14:paraId="431E2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B0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ED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林岚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F4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中国兵器工业集团航空弹药研究院有限公司</w:t>
            </w:r>
          </w:p>
        </w:tc>
      </w:tr>
      <w:tr w14:paraId="721C0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E4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E8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丁冬丽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32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哈尔滨绿怡工程评价与检测有限责任公司</w:t>
            </w:r>
          </w:p>
        </w:tc>
      </w:tr>
      <w:tr w14:paraId="300FA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E3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E6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咸恒亮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4C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哈尔滨电机厂有限责任公司</w:t>
            </w:r>
          </w:p>
        </w:tc>
      </w:tr>
      <w:tr w14:paraId="62EA5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AE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8B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朱兴杰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D6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黑龙江省庄禹检测科技有限公司</w:t>
            </w:r>
          </w:p>
        </w:tc>
      </w:tr>
      <w:tr w14:paraId="5C81D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6C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84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杨沛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29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香坊区社区卫生服务指导中心</w:t>
            </w:r>
          </w:p>
        </w:tc>
      </w:tr>
      <w:tr w14:paraId="21480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C0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C6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李彦群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8C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黑龙江泰鸽工程技术有限公司</w:t>
            </w:r>
          </w:p>
        </w:tc>
      </w:tr>
      <w:tr w14:paraId="5102A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5B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B4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闵祥东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91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中国石油哈尔滨石化公司</w:t>
            </w:r>
          </w:p>
        </w:tc>
      </w:tr>
      <w:tr w14:paraId="11924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B9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A7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李茵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25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中国石油哈尔滨石化公司</w:t>
            </w:r>
          </w:p>
        </w:tc>
      </w:tr>
      <w:tr w14:paraId="03406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E7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EF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陈明生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84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哈尔滨飞机工业集团有限责任公司（已退休）</w:t>
            </w:r>
          </w:p>
        </w:tc>
      </w:tr>
      <w:tr w14:paraId="4C968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757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18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金嘉鑫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A6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齐齐哈尔机械有限公司</w:t>
            </w:r>
          </w:p>
        </w:tc>
      </w:tr>
      <w:tr w14:paraId="62448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EB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2C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刘俊杰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6E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大庆油田有限责任公司</w:t>
            </w:r>
          </w:p>
        </w:tc>
      </w:tr>
      <w:tr w14:paraId="58BF8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D7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98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张闯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C7E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大庆油田有限责任公司</w:t>
            </w:r>
          </w:p>
        </w:tc>
      </w:tr>
      <w:tr w14:paraId="0D609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72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2E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王永东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B2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大庆油田设计院有限公司</w:t>
            </w:r>
          </w:p>
        </w:tc>
      </w:tr>
      <w:tr w14:paraId="6723F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35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01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王焕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0F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大庆油田设计院有限公司</w:t>
            </w:r>
          </w:p>
        </w:tc>
      </w:tr>
      <w:tr w14:paraId="44C33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D3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F1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展文宁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C5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大庆油田有限责任公司</w:t>
            </w:r>
          </w:p>
        </w:tc>
      </w:tr>
      <w:tr w14:paraId="4ED5F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46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F3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井巍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DF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大庆油田有限责任公司</w:t>
            </w:r>
          </w:p>
        </w:tc>
      </w:tr>
      <w:tr w14:paraId="3EC0A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7E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5F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于志伟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1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大庆油田有限责任公司</w:t>
            </w:r>
          </w:p>
        </w:tc>
      </w:tr>
      <w:tr w14:paraId="33520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83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二、职业卫生评价</w:t>
            </w:r>
          </w:p>
        </w:tc>
      </w:tr>
      <w:tr w14:paraId="1CBC1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0E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D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吴永会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61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7370B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6C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06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王玥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BC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37A34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10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062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王博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CE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哈尔滨理工大学</w:t>
            </w:r>
          </w:p>
        </w:tc>
      </w:tr>
      <w:tr w14:paraId="64AFB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0A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E9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杨帆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16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00507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EB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93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于长鹏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2D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39AC4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E1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42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赵宇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6D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61345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34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4F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陈新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CE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11EDB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FD1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9F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王雪航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4B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5498E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90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0F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栾耀君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12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黑龙江省疾病预防控制中心（已退休）</w:t>
            </w:r>
          </w:p>
        </w:tc>
      </w:tr>
      <w:tr w14:paraId="339A4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92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15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姜殷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81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黑龙江省疾病预防控制中心（已退休）</w:t>
            </w:r>
          </w:p>
        </w:tc>
      </w:tr>
      <w:tr w14:paraId="637BC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1E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08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董茂森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0E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黑龙江省疾病预防控制中心（已退休）</w:t>
            </w:r>
          </w:p>
        </w:tc>
      </w:tr>
      <w:tr w14:paraId="3787B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94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E1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贺杰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9A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黑龙江省疾病预防控制中心（已退休）</w:t>
            </w:r>
          </w:p>
        </w:tc>
      </w:tr>
      <w:tr w14:paraId="2B550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10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6C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杨颖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45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黑龙江省安全生产技术中心（已退休）</w:t>
            </w:r>
          </w:p>
        </w:tc>
      </w:tr>
      <w:tr w14:paraId="157BD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CD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E06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吕天玲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3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黑龙江省安全生产技术中心</w:t>
            </w:r>
          </w:p>
        </w:tc>
      </w:tr>
      <w:tr w14:paraId="2B3ECC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1A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CF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于静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CC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黑龙江省安全生产技术中心</w:t>
            </w:r>
          </w:p>
        </w:tc>
      </w:tr>
      <w:tr w14:paraId="4DDCE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C2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2C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姜洪君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53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黑龙江省龙煤矿业控股集团有限责任公司安全监察局</w:t>
            </w:r>
          </w:p>
        </w:tc>
      </w:tr>
      <w:tr w14:paraId="676C9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5B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AF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韩冰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37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125E6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AE8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8E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袁淑丽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05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47ACE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BA3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0E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韩钰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A2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7D5CD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D9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4F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刘矣航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5D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34F9C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08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6E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扈曼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31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哈尔滨市南岗区疾病预防控制中心</w:t>
            </w:r>
          </w:p>
        </w:tc>
      </w:tr>
      <w:tr w14:paraId="7E38A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36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C9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杨沛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B4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香坊区社区卫生服务指导中心</w:t>
            </w:r>
          </w:p>
        </w:tc>
      </w:tr>
      <w:tr w14:paraId="3DEF0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A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E5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 xml:space="preserve">陈英娟 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50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哈尔滨铁路疾病预防控制中心</w:t>
            </w:r>
          </w:p>
        </w:tc>
      </w:tr>
      <w:tr w14:paraId="36A15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D7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64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刘海滨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E2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哈尔滨铁路疾病预防控制中心</w:t>
            </w:r>
          </w:p>
        </w:tc>
      </w:tr>
      <w:tr w14:paraId="064C4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5C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7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庄缅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46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黑龙江省建筑材料工业规划设计研究院</w:t>
            </w:r>
          </w:p>
        </w:tc>
      </w:tr>
      <w:tr w14:paraId="332CB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0A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28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蒋美丹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17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中国航发哈尔滨东安发动机有限公司</w:t>
            </w:r>
          </w:p>
        </w:tc>
      </w:tr>
      <w:tr w14:paraId="668F2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F1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CE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赵栋梁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F5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黑龙江安龙职业安全检测评价有限公司</w:t>
            </w:r>
          </w:p>
        </w:tc>
      </w:tr>
      <w:tr w14:paraId="05443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45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53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林岚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1A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中国兵器工业集团航空弹药研究院有限公司</w:t>
            </w:r>
          </w:p>
        </w:tc>
      </w:tr>
      <w:tr w14:paraId="6B1AF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25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06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丁冬丽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52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哈尔滨绿怡工程评价与检测有限责任公司</w:t>
            </w:r>
          </w:p>
        </w:tc>
      </w:tr>
      <w:tr w14:paraId="737F5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C4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AB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杨犇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DF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黑龙江瀚德检测技术有限公司</w:t>
            </w:r>
          </w:p>
        </w:tc>
      </w:tr>
      <w:tr w14:paraId="42370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C6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EB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咸恒亮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37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哈尔滨电机厂有限责任公司</w:t>
            </w:r>
          </w:p>
        </w:tc>
      </w:tr>
      <w:tr w14:paraId="577BF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EB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EF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朱兴杰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73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黑龙江省庄禹检测科技有限公司</w:t>
            </w:r>
          </w:p>
        </w:tc>
      </w:tr>
      <w:tr w14:paraId="7EF7A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04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E7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王瑞杰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A44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黑龙江光正职业卫生检测评价有限公司</w:t>
            </w:r>
          </w:p>
        </w:tc>
      </w:tr>
      <w:tr w14:paraId="3409C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73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8D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李彦群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7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黑龙江泰鸽工程技术有限公司</w:t>
            </w:r>
          </w:p>
        </w:tc>
      </w:tr>
      <w:tr w14:paraId="7F389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4F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35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48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闵祥东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F5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中国石油哈尔滨石化公司</w:t>
            </w:r>
          </w:p>
        </w:tc>
      </w:tr>
      <w:tr w14:paraId="050A4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2B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36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63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李茵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57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中国石油哈尔滨石化公司</w:t>
            </w:r>
          </w:p>
        </w:tc>
      </w:tr>
      <w:tr w14:paraId="19C3C5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394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37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85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张盼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86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黑龙江和华安全卫生技术咨询有限公司</w:t>
            </w:r>
          </w:p>
        </w:tc>
      </w:tr>
      <w:tr w14:paraId="54044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E1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AC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陈明生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BD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哈尔滨飞机工业集团有限责任公司（已退休）</w:t>
            </w:r>
          </w:p>
        </w:tc>
      </w:tr>
      <w:tr w14:paraId="7188E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C5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39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48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张翠翠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CD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</w:t>
            </w:r>
          </w:p>
        </w:tc>
      </w:tr>
      <w:tr w14:paraId="13F2D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1F9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40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61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孙德臣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009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齐齐哈尔市疾病预防控制中心（已退休）</w:t>
            </w:r>
          </w:p>
        </w:tc>
      </w:tr>
      <w:tr w14:paraId="7640A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5E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41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FE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冯智勤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DA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大庆市疾病预防控制中心（已退休）</w:t>
            </w:r>
          </w:p>
        </w:tc>
      </w:tr>
      <w:tr w14:paraId="47845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E0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42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49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刘俊杰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C6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大庆油田有限责任公司</w:t>
            </w:r>
          </w:p>
        </w:tc>
      </w:tr>
      <w:tr w14:paraId="7B6DC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D0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43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99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齐艳哲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0F9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大庆恒健评价检测有限公司</w:t>
            </w:r>
          </w:p>
        </w:tc>
      </w:tr>
      <w:tr w14:paraId="65279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91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44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C1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吴一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74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大庆油田有限责任公司</w:t>
            </w:r>
          </w:p>
        </w:tc>
      </w:tr>
      <w:tr w14:paraId="49FA0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30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45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F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于志伟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C4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大庆油田有限责任公司</w:t>
            </w:r>
          </w:p>
        </w:tc>
      </w:tr>
      <w:tr w14:paraId="4206D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7B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46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FB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平庆玲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35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大庆市让胡路区疾病预防控制中心</w:t>
            </w:r>
          </w:p>
        </w:tc>
      </w:tr>
      <w:tr w14:paraId="18E9F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5A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47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42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成晓春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7B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伊春市疾病预防控制中心</w:t>
            </w:r>
          </w:p>
        </w:tc>
      </w:tr>
      <w:tr w14:paraId="7F10C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58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三、职业卫生检测</w:t>
            </w:r>
          </w:p>
        </w:tc>
      </w:tr>
      <w:tr w14:paraId="005E6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77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25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吴永会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6E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5A415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71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C6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王玥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9F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22FEF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F1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74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杨帆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9D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3571E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12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24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孙捷文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B9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14A60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08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B5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赵宇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51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439FB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1E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AE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王雪航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FD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30901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1E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D6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刘志峰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94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黑龙江省眼科医院</w:t>
            </w:r>
          </w:p>
        </w:tc>
      </w:tr>
      <w:tr w14:paraId="52ED6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BC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270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吕天玲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38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黑龙江省安全生产技术中心</w:t>
            </w:r>
          </w:p>
        </w:tc>
      </w:tr>
      <w:tr w14:paraId="2C703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9E3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D8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于静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44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黑龙江省安全生产技术中心</w:t>
            </w:r>
          </w:p>
        </w:tc>
      </w:tr>
      <w:tr w14:paraId="15084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23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64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姜洪君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59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黑龙江省龙煤矿业控股集团有限责任公司安全监察局</w:t>
            </w:r>
          </w:p>
        </w:tc>
      </w:tr>
      <w:tr w14:paraId="248C6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FB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C9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袁淑丽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40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11D46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5D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C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句立言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49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7A02A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5F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499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刘矣航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6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56399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92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67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张丹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2D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黑龙江固本检测技术有限公司</w:t>
            </w:r>
          </w:p>
        </w:tc>
      </w:tr>
      <w:tr w14:paraId="0808B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30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DF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庄缅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76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黑龙江省建筑材料工业规划设计研究院</w:t>
            </w:r>
          </w:p>
        </w:tc>
      </w:tr>
      <w:tr w14:paraId="26E8F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BC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FA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林岚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17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中国兵器工业集团航空弹药研究院有限公司</w:t>
            </w:r>
          </w:p>
        </w:tc>
      </w:tr>
      <w:tr w14:paraId="75AF1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EA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23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丁冬丽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25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哈尔滨绿怡工程评价与检测有限责任公司</w:t>
            </w:r>
          </w:p>
        </w:tc>
      </w:tr>
      <w:tr w14:paraId="7EA49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7E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68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朱兴杰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F2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黑龙江省庄禹检测科技有限公司</w:t>
            </w:r>
          </w:p>
        </w:tc>
      </w:tr>
      <w:tr w14:paraId="35C18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F1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C5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张盼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13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黑龙江和华安全卫生技术咨询有限公司</w:t>
            </w:r>
          </w:p>
        </w:tc>
      </w:tr>
      <w:tr w14:paraId="27338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27F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E5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吕洪吉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BF8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众安工程咨询有限公司（已退休）</w:t>
            </w:r>
          </w:p>
        </w:tc>
      </w:tr>
      <w:tr w14:paraId="6BC7F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83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98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管楠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5E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哈尔滨铁路疾病预防控制中心</w:t>
            </w:r>
          </w:p>
        </w:tc>
      </w:tr>
      <w:tr w14:paraId="58130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1A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D2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刘洪</w:t>
            </w:r>
            <w:r>
              <w:rPr>
                <w:rStyle w:val="13"/>
                <w:rFonts w:hint="eastAsia" w:ascii="仿宋_GB2312" w:eastAsia="仿宋_GB2312" w:cs="仿宋_GB2312"/>
                <w:bCs/>
                <w:sz w:val="24"/>
                <w:szCs w:val="24"/>
                <w:lang w:val="en-US" w:eastAsia="zh-CN"/>
              </w:rPr>
              <w:t>瑀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6F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哈尔滨铁路疾病预防控制中心</w:t>
            </w:r>
          </w:p>
        </w:tc>
      </w:tr>
      <w:tr w14:paraId="4F99A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F4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E2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张翠翠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1D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</w:t>
            </w:r>
          </w:p>
        </w:tc>
      </w:tr>
      <w:tr w14:paraId="01734B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36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7E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孙德臣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8CF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齐齐哈尔市疾病预防控制中心（已退休）</w:t>
            </w:r>
          </w:p>
        </w:tc>
      </w:tr>
      <w:tr w14:paraId="08556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8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ED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张蕾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06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</w:t>
            </w:r>
          </w:p>
        </w:tc>
      </w:tr>
      <w:tr w14:paraId="5343C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0D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42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林春欣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A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牡丹江市疾病预防控制中心</w:t>
            </w:r>
          </w:p>
        </w:tc>
      </w:tr>
      <w:tr w14:paraId="20226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16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15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李忠春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C4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牡丹江市疾病预防控制中心</w:t>
            </w:r>
          </w:p>
        </w:tc>
      </w:tr>
      <w:tr w14:paraId="35A69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06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35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张晓丽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86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佳木斯市疾病预防控制中心</w:t>
            </w:r>
          </w:p>
        </w:tc>
      </w:tr>
      <w:tr w14:paraId="1E41D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A7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CA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梁梅芳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16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大庆油田有限责任公司</w:t>
            </w:r>
          </w:p>
        </w:tc>
      </w:tr>
      <w:tr w14:paraId="6753C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A5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18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平庆玲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1C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大庆市让胡路区疾病预防控制中心</w:t>
            </w:r>
          </w:p>
        </w:tc>
      </w:tr>
      <w:tr w14:paraId="59E18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FC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E3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于雪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1B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鸡西市疾病预防控制中心</w:t>
            </w:r>
          </w:p>
        </w:tc>
      </w:tr>
      <w:tr w14:paraId="2B611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48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F6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卢永立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2C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伊春市疾病预防控制中心</w:t>
            </w:r>
          </w:p>
        </w:tc>
      </w:tr>
      <w:tr w14:paraId="0CAA6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FD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33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83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王汝英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A4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七台河市疾病预防控制中心</w:t>
            </w:r>
          </w:p>
        </w:tc>
      </w:tr>
      <w:tr w14:paraId="27750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5C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34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A4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孙立乾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A9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鹤岗市疾病预防控制中心</w:t>
            </w:r>
          </w:p>
        </w:tc>
      </w:tr>
      <w:tr w14:paraId="28FC0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FF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四、质量控制</w:t>
            </w:r>
          </w:p>
        </w:tc>
      </w:tr>
      <w:tr w14:paraId="605D0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31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79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王玥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77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43CBCD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14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D4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杨帆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52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3A7A4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A7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BB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赵宇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4D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799F9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77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DCD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陈新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EE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33868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ED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25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王雪航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2F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50837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01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9B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栾耀君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A0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黑龙江省疾病预防控制中心（已退休）</w:t>
            </w:r>
          </w:p>
        </w:tc>
      </w:tr>
      <w:tr w14:paraId="1AC32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35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1F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姜殷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36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黑龙江省疾病预防控制中心（已退休）</w:t>
            </w:r>
          </w:p>
        </w:tc>
      </w:tr>
      <w:tr w14:paraId="33628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BB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F7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贺杰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0F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黑龙江省疾病预防控制中心（已退休）</w:t>
            </w:r>
          </w:p>
        </w:tc>
      </w:tr>
      <w:tr w14:paraId="23613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BD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A0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杨颖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B6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黑龙江省安全生产技术中心（已退休）</w:t>
            </w:r>
          </w:p>
        </w:tc>
      </w:tr>
      <w:tr w14:paraId="7BABF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BE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EC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吕天玲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51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黑龙江省安全生产技术中心</w:t>
            </w:r>
          </w:p>
        </w:tc>
      </w:tr>
      <w:tr w14:paraId="47C7D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14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22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于静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97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黑龙江省安全生产技术中心</w:t>
            </w:r>
          </w:p>
        </w:tc>
      </w:tr>
      <w:tr w14:paraId="2A5DD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B7D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72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姜洪君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45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黑龙江省龙煤矿业控股集团有限责任公司安全监察局</w:t>
            </w:r>
          </w:p>
        </w:tc>
      </w:tr>
      <w:tr w14:paraId="17789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4A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14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句立言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7F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3628F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F3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2D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刘矣航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B3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17439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E4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00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杨沛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A5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香坊区社区卫生服务指导中心</w:t>
            </w:r>
          </w:p>
        </w:tc>
      </w:tr>
      <w:tr w14:paraId="069BE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C9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B2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扈曼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C5B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哈尔滨市南岗区疾病预防控制中心</w:t>
            </w:r>
          </w:p>
        </w:tc>
      </w:tr>
      <w:tr w14:paraId="20736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02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F7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张丹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93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黑龙江固本检测技术有限公司</w:t>
            </w:r>
          </w:p>
        </w:tc>
      </w:tr>
      <w:tr w14:paraId="6B8BE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87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FB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徐海斌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64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黑龙江博智泽远评价检测有限公司</w:t>
            </w:r>
          </w:p>
        </w:tc>
      </w:tr>
      <w:tr w14:paraId="63406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8F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3E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林岚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4C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中国兵器工业集团航空弹药研究院有限公司</w:t>
            </w:r>
          </w:p>
        </w:tc>
      </w:tr>
      <w:tr w14:paraId="3EB60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BE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8C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杨犇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44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黑龙江瀚德检测技术有限公司</w:t>
            </w:r>
          </w:p>
        </w:tc>
      </w:tr>
      <w:tr w14:paraId="62ED7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4F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36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咸恒亮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B87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哈尔滨电机厂有限责任公司</w:t>
            </w:r>
          </w:p>
        </w:tc>
      </w:tr>
      <w:tr w14:paraId="739B4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B0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EF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朱兴杰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7D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黑龙江省庄禹检测科技有限公司</w:t>
            </w:r>
          </w:p>
        </w:tc>
      </w:tr>
      <w:tr w14:paraId="43460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832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B5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李彦群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09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黑龙江泰鸽工程技术有限公司</w:t>
            </w:r>
          </w:p>
        </w:tc>
      </w:tr>
      <w:tr w14:paraId="79F37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17B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91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吕洪吉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96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众安工程咨询有限公司（已退休）</w:t>
            </w:r>
          </w:p>
        </w:tc>
      </w:tr>
      <w:tr w14:paraId="72247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8B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FB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刘洪瑀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88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哈尔滨铁路疾病预防控制中心</w:t>
            </w:r>
          </w:p>
        </w:tc>
      </w:tr>
      <w:tr w14:paraId="5D1D2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97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6F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张翠翠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58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</w:t>
            </w:r>
          </w:p>
        </w:tc>
      </w:tr>
      <w:tr w14:paraId="5767B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12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7A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孙德臣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F8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齐齐哈尔市疾病预防控制中心（已退休）</w:t>
            </w:r>
          </w:p>
        </w:tc>
      </w:tr>
      <w:tr w14:paraId="7F72A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34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6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C2B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平庆玲</w:t>
            </w:r>
          </w:p>
        </w:tc>
        <w:tc>
          <w:tcPr>
            <w:tcW w:w="37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C4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大庆市让胡路区疾病预防控制中心</w:t>
            </w:r>
          </w:p>
        </w:tc>
      </w:tr>
    </w:tbl>
    <w:p w14:paraId="5A729857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20" w:lineRule="exact"/>
        <w:ind w:right="0"/>
        <w:jc w:val="center"/>
        <w:textAlignment w:val="auto"/>
        <w:outlineLvl w:val="9"/>
        <w:rPr>
          <w:rFonts w:hint="eastAsia" w:ascii="仿宋_GB2312" w:eastAsia="仿宋_GB2312" w:cs="仿宋_GB2312"/>
          <w:sz w:val="24"/>
          <w:szCs w:val="24"/>
          <w:lang w:val="en-US" w:eastAsia="zh-CN"/>
        </w:rPr>
      </w:pPr>
    </w:p>
    <w:p w14:paraId="3BCD9B7F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right="0"/>
        <w:jc w:val="center"/>
        <w:textAlignment w:val="auto"/>
        <w:outlineLvl w:val="9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五、放射卫生组</w:t>
      </w:r>
    </w:p>
    <w:p w14:paraId="26F56A9D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20" w:lineRule="exact"/>
        <w:ind w:right="0"/>
        <w:jc w:val="center"/>
        <w:textAlignment w:val="auto"/>
        <w:outlineLvl w:val="9"/>
        <w:rPr>
          <w:rFonts w:hint="eastAsia" w:ascii="仿宋_GB2312" w:eastAsia="仿宋_GB2312" w:cs="仿宋_GB2312"/>
          <w:sz w:val="24"/>
          <w:szCs w:val="24"/>
          <w:lang w:val="en-US" w:eastAsia="zh-CN"/>
        </w:rPr>
      </w:pPr>
    </w:p>
    <w:tbl>
      <w:tblPr>
        <w:tblStyle w:val="7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936"/>
        <w:gridCol w:w="7656"/>
      </w:tblGrid>
      <w:tr w14:paraId="01A42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48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7E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姓名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33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工作单位</w:t>
            </w:r>
          </w:p>
        </w:tc>
      </w:tr>
      <w:tr w14:paraId="0D7DF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3A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一、放射卫生工程</w:t>
            </w:r>
          </w:p>
        </w:tc>
      </w:tr>
      <w:tr w14:paraId="18666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6F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A5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王玥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41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7D749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40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F2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伊杰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C5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黑龙江大学物理科学与技术学院</w:t>
            </w:r>
          </w:p>
        </w:tc>
      </w:tr>
      <w:tr w14:paraId="220F0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E0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60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孙普男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40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黑龙江大学物理科学与技术学院</w:t>
            </w:r>
          </w:p>
        </w:tc>
      </w:tr>
      <w:tr w14:paraId="15C99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13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57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栾耀君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4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35CAB5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65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EC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赵宇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E0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4BBD9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FC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22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扈鹏超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ED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黑龙江省疾病预防控制中心（已退休）</w:t>
            </w:r>
          </w:p>
        </w:tc>
      </w:tr>
      <w:tr w14:paraId="0D4E3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3C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56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赵弘韬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75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黑龙江省原子能研究院</w:t>
            </w:r>
          </w:p>
        </w:tc>
      </w:tr>
      <w:tr w14:paraId="2AAFE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55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0A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王强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F8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黑龙江省原子能研究院</w:t>
            </w:r>
          </w:p>
        </w:tc>
      </w:tr>
      <w:tr w14:paraId="649529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11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01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卫光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7B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黑龙江省原子能研究院</w:t>
            </w:r>
          </w:p>
        </w:tc>
      </w:tr>
      <w:tr w14:paraId="7F4AC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8F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48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王磊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D5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黑龙江省原子能研究院</w:t>
            </w:r>
          </w:p>
        </w:tc>
      </w:tr>
      <w:tr w14:paraId="2193F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2F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8B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吴珂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77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黑龙江省原子能研究院</w:t>
            </w:r>
          </w:p>
        </w:tc>
      </w:tr>
      <w:tr w14:paraId="054F2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AC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B0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蒋继成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A2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黑龙江省原子能研究院</w:t>
            </w:r>
          </w:p>
        </w:tc>
      </w:tr>
      <w:tr w14:paraId="337F9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62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AC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王珊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79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黑龙江省原子能研究院</w:t>
            </w:r>
          </w:p>
        </w:tc>
      </w:tr>
      <w:tr w14:paraId="6BCD3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54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1F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庞杨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97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黑龙江省原子能研究院</w:t>
            </w:r>
          </w:p>
        </w:tc>
      </w:tr>
      <w:tr w14:paraId="487E7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77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58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张楠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31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黑龙江省原子能研究院</w:t>
            </w:r>
          </w:p>
        </w:tc>
      </w:tr>
      <w:tr w14:paraId="6E52A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72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31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陈子印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A9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哈尔滨医科大学附属第一医院</w:t>
            </w:r>
          </w:p>
        </w:tc>
      </w:tr>
      <w:tr w14:paraId="12690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F3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E6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栾添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1B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哈尔滨医科大学附属肿瘤医院</w:t>
            </w:r>
          </w:p>
        </w:tc>
      </w:tr>
      <w:tr w14:paraId="7C81A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14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C5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梁爽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A4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牡丹江医科大学附属第二医院</w:t>
            </w:r>
          </w:p>
        </w:tc>
      </w:tr>
      <w:tr w14:paraId="6DF0E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02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2D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郑光辉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12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黑龙江省瑞科检测技术有限公司</w:t>
            </w:r>
          </w:p>
        </w:tc>
      </w:tr>
      <w:tr w14:paraId="22EAC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77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04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林岚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58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中国兵器工业集团航空弹药研究院有限公司</w:t>
            </w:r>
          </w:p>
        </w:tc>
      </w:tr>
      <w:tr w14:paraId="2AE96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AA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9D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咸恒亮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B8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哈尔滨电机厂有限责任公司</w:t>
            </w:r>
          </w:p>
        </w:tc>
      </w:tr>
      <w:tr w14:paraId="574F3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5E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A9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刘矣航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33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185B0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D2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2D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杨沛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19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香坊区社区卫生服务指导中心</w:t>
            </w:r>
          </w:p>
        </w:tc>
      </w:tr>
      <w:tr w14:paraId="26D9E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AF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D6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王志强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75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哈尔滨市南岗区疾病预防控制中心（已退休）</w:t>
            </w:r>
          </w:p>
        </w:tc>
      </w:tr>
      <w:tr w14:paraId="3EC57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DD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AB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张翠翠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48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</w:t>
            </w:r>
          </w:p>
        </w:tc>
      </w:tr>
      <w:tr w14:paraId="57F5F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39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DF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韩波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5B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齐齐哈尔市疾病预防控制中心（已退休）</w:t>
            </w:r>
          </w:p>
        </w:tc>
      </w:tr>
      <w:tr w14:paraId="7E1EC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41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66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夏启安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C3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齐齐哈尔市疾病预防控制中心（已退休）</w:t>
            </w:r>
          </w:p>
        </w:tc>
      </w:tr>
      <w:tr w14:paraId="2BB35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03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42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高姬岭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28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佳木斯市中心医院</w:t>
            </w:r>
          </w:p>
        </w:tc>
      </w:tr>
      <w:tr w14:paraId="5F771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64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76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宋丙东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0B4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大庆市疾病预防控制中心</w:t>
            </w:r>
          </w:p>
        </w:tc>
      </w:tr>
      <w:tr w14:paraId="193B0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BA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75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罗凯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3B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大庆市疾病预防控制中心</w:t>
            </w:r>
          </w:p>
        </w:tc>
      </w:tr>
      <w:tr w14:paraId="02670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6E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25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窦东方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1C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七台河市疾病预防控制中心</w:t>
            </w:r>
          </w:p>
        </w:tc>
      </w:tr>
      <w:tr w14:paraId="75D1A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E0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二、放射卫生检测与评价</w:t>
            </w:r>
          </w:p>
        </w:tc>
      </w:tr>
      <w:tr w14:paraId="455F3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6A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DA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王玥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49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0D9DF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98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F2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伊杰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5E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黑龙江大学物理科学与技术学院</w:t>
            </w:r>
          </w:p>
        </w:tc>
      </w:tr>
      <w:tr w14:paraId="72090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B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AA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孙普男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F8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黑龙江大学物理科学与技术学院</w:t>
            </w:r>
          </w:p>
        </w:tc>
      </w:tr>
      <w:tr w14:paraId="16A33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3D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F3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栾耀君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2F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091CC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FB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8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赵宇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F5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3CAD40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56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51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王雪航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99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0EB97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65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29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曹博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D0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46DA8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C7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4E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张毅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6D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5DEE7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70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6C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扈鹏超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96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黑龙江省疾病预防控制中心（已退休）</w:t>
            </w:r>
          </w:p>
        </w:tc>
      </w:tr>
      <w:tr w14:paraId="01F70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C0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45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刘志峰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45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黑龙江省眼科医院</w:t>
            </w:r>
          </w:p>
        </w:tc>
      </w:tr>
      <w:tr w14:paraId="5BB2D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F3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30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赵弘韬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1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黑龙江省原子能研究院</w:t>
            </w:r>
          </w:p>
        </w:tc>
      </w:tr>
      <w:tr w14:paraId="4AF33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C5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74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王强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BF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黑龙江省原子能研究院</w:t>
            </w:r>
          </w:p>
        </w:tc>
      </w:tr>
      <w:tr w14:paraId="540FE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77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98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卫光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AE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黑龙江省原子能研究院</w:t>
            </w:r>
          </w:p>
        </w:tc>
      </w:tr>
      <w:tr w14:paraId="21A3F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5D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F8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吴珂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A9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黑龙江省原子能研究院</w:t>
            </w:r>
          </w:p>
        </w:tc>
      </w:tr>
      <w:tr w14:paraId="5B2CD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53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A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刘洪博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E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黑龙江省第二医院</w:t>
            </w:r>
          </w:p>
        </w:tc>
      </w:tr>
      <w:tr w14:paraId="35E84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58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89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陈子印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78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哈尔滨医科大学附属第一医院</w:t>
            </w:r>
          </w:p>
        </w:tc>
      </w:tr>
      <w:tr w14:paraId="3DC5B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D3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26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栾添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4F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哈尔滨医科大学附属肿瘤医院</w:t>
            </w:r>
          </w:p>
        </w:tc>
      </w:tr>
      <w:tr w14:paraId="6F547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8E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53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倪靖滨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06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黑龙江省科学微生物研究所</w:t>
            </w:r>
          </w:p>
        </w:tc>
      </w:tr>
      <w:tr w14:paraId="17494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5D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60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韩冰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F6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1B31C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85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69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刘矣航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82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6AAD0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B7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93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杨沛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A3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香坊区社区卫生服务指导中心</w:t>
            </w:r>
          </w:p>
        </w:tc>
      </w:tr>
      <w:tr w14:paraId="2649E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AC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F4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杨慧芳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25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哈尔滨市疾病预防控制中心（已退休）</w:t>
            </w:r>
          </w:p>
        </w:tc>
      </w:tr>
      <w:tr w14:paraId="34D7B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FD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11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郑光辉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BE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黑龙江省瑞科检测技术有限公司</w:t>
            </w:r>
          </w:p>
        </w:tc>
      </w:tr>
      <w:tr w14:paraId="53756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51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8D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张翠翠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75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</w:t>
            </w:r>
          </w:p>
        </w:tc>
      </w:tr>
      <w:tr w14:paraId="30218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13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A4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韩波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BAE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齐齐哈尔市疾病预防控制中心（已退休）</w:t>
            </w:r>
          </w:p>
        </w:tc>
      </w:tr>
      <w:tr w14:paraId="4FA40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58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26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52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武斌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F77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牡丹江市疾病预防控制中心</w:t>
            </w:r>
          </w:p>
        </w:tc>
      </w:tr>
      <w:tr w14:paraId="42267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D2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27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93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滕添羽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87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佳木斯市疾病预防控制中心</w:t>
            </w:r>
          </w:p>
        </w:tc>
      </w:tr>
      <w:tr w14:paraId="53208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2B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28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BA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许国华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E7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先后任职于佳木斯市卫生监督所、佳木斯市卫生健康委员会（已退休）</w:t>
            </w:r>
          </w:p>
        </w:tc>
      </w:tr>
      <w:tr w14:paraId="6F3BF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86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29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17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宋丙东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FC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大庆市疾病预防控制中心</w:t>
            </w:r>
          </w:p>
        </w:tc>
      </w:tr>
      <w:tr w14:paraId="22E30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A8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30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22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罗凯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63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大庆市疾病预防控制中心</w:t>
            </w:r>
          </w:p>
        </w:tc>
      </w:tr>
      <w:tr w14:paraId="62B31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8A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31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49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李国钰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AF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七台河市疾病预防控制中心</w:t>
            </w:r>
          </w:p>
        </w:tc>
      </w:tr>
      <w:tr w14:paraId="62389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86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32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CC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窦东方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C5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七台河市疾病预防控制中心</w:t>
            </w:r>
          </w:p>
        </w:tc>
      </w:tr>
      <w:tr w14:paraId="1ECDF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45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三、质量控制</w:t>
            </w:r>
          </w:p>
        </w:tc>
      </w:tr>
      <w:tr w14:paraId="6D1BE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F3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00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王玥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1C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</w:t>
            </w:r>
          </w:p>
        </w:tc>
      </w:tr>
      <w:tr w14:paraId="1D2285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EB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B9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伊杰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39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黑龙江大学物理科学与技术学院</w:t>
            </w:r>
          </w:p>
        </w:tc>
      </w:tr>
      <w:tr w14:paraId="282E8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67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A1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孙普男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71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黑龙江大学物理科学与技术学院</w:t>
            </w:r>
          </w:p>
        </w:tc>
      </w:tr>
      <w:tr w14:paraId="1477D4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59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B9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赵宇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8C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6C5BD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C2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1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王雪航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09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682B9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0B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4B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曹博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55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4BAB5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97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8A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张毅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92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</w:t>
            </w:r>
          </w:p>
        </w:tc>
      </w:tr>
      <w:tr w14:paraId="19A71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B5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54C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栾耀君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81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黑龙江省疾病预防控制中心（已退休）</w:t>
            </w:r>
          </w:p>
        </w:tc>
      </w:tr>
      <w:tr w14:paraId="5B249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14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59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扈鹏超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B6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黑龙江省疾病预防控制中心（已退休）</w:t>
            </w:r>
          </w:p>
        </w:tc>
      </w:tr>
      <w:tr w14:paraId="6FFCD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D3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10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陈子印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5C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哈尔滨医科大学附属第一医院</w:t>
            </w:r>
          </w:p>
        </w:tc>
      </w:tr>
      <w:tr w14:paraId="26BEF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C0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6C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倪靖滨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07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黑龙江省科学微生物研究所</w:t>
            </w:r>
          </w:p>
        </w:tc>
      </w:tr>
      <w:tr w14:paraId="485FB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5F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7B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赵弘韬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52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黑龙江省原子能研究院</w:t>
            </w:r>
          </w:p>
        </w:tc>
      </w:tr>
      <w:tr w14:paraId="51CCE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53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A1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栾添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0D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哈尔滨医科大学附属肿瘤医院</w:t>
            </w:r>
          </w:p>
        </w:tc>
      </w:tr>
      <w:tr w14:paraId="047DC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E9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韩冰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C4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4C42F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8E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BE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句立言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D9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3C309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A5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AA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何慧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05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4BC6E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97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D6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刘矣航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DD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哈尔滨市疾病预防控制中心</w:t>
            </w:r>
          </w:p>
        </w:tc>
      </w:tr>
      <w:tr w14:paraId="7F240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73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3C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杨沛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FA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香坊区社区卫生服务指导中心</w:t>
            </w:r>
          </w:p>
        </w:tc>
      </w:tr>
      <w:tr w14:paraId="36F8BB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16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EB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张翠翠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3A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</w:t>
            </w:r>
          </w:p>
        </w:tc>
      </w:tr>
      <w:tr w14:paraId="4ECB6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34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20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64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夏丽娟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7C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齐齐哈尔市疾病预防控制中心</w:t>
            </w:r>
          </w:p>
        </w:tc>
      </w:tr>
      <w:tr w14:paraId="02A0B9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53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21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DF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高姬岭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C4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佳木斯市中心医院</w:t>
            </w:r>
          </w:p>
        </w:tc>
      </w:tr>
      <w:tr w14:paraId="5C138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3A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22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01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宋丙东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20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大庆市疾病预防控制中心</w:t>
            </w:r>
          </w:p>
        </w:tc>
      </w:tr>
      <w:tr w14:paraId="413E8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01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23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F7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罗凯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B5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大庆市疾病预防控制中心</w:t>
            </w:r>
          </w:p>
        </w:tc>
      </w:tr>
      <w:tr w14:paraId="07D20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30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24</w:t>
            </w:r>
          </w:p>
        </w:tc>
        <w:tc>
          <w:tcPr>
            <w:tcW w:w="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A9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窦东方</w:t>
            </w:r>
          </w:p>
        </w:tc>
        <w:tc>
          <w:tcPr>
            <w:tcW w:w="36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1A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eastAsia="仿宋_GB2312" w:cs="仿宋_GB2312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七台河市疾病预防控制中心</w:t>
            </w:r>
          </w:p>
        </w:tc>
      </w:tr>
    </w:tbl>
    <w:p w14:paraId="328517E5">
      <w:pP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br w:type="page"/>
      </w:r>
    </w:p>
    <w:p w14:paraId="4FF2971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/>
        <w:jc w:val="both"/>
        <w:textAlignment w:val="auto"/>
        <w:outlineLvl w:val="9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附件2</w:t>
      </w:r>
    </w:p>
    <w:p w14:paraId="2D911630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right="0"/>
        <w:jc w:val="both"/>
        <w:textAlignment w:val="auto"/>
        <w:outlineLvl w:val="9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</w:p>
    <w:p w14:paraId="4C84F7F4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right="0"/>
        <w:jc w:val="center"/>
        <w:textAlignment w:val="auto"/>
        <w:outlineLvl w:val="9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拟纳入黑龙江省职业健康专家库管理组名单</w:t>
      </w:r>
    </w:p>
    <w:p w14:paraId="75D786B8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40" w:lineRule="exact"/>
        <w:ind w:right="0"/>
        <w:jc w:val="both"/>
        <w:textAlignment w:val="auto"/>
        <w:outlineLvl w:val="9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</w:p>
    <w:p w14:paraId="4C6A9BC6">
      <w:pPr>
        <w:ind w:firstLine="643" w:firstLineChars="200"/>
        <w:rPr>
          <w:rFonts w:hint="eastAsia" w:ascii="楷体" w:eastAsia="楷体" w:cs="楷体"/>
          <w:b/>
          <w:bCs w:val="0"/>
          <w:sz w:val="32"/>
          <w:szCs w:val="40"/>
          <w:lang w:val="en-US" w:eastAsia="zh-CN"/>
        </w:rPr>
      </w:pPr>
      <w:r>
        <w:rPr>
          <w:rFonts w:hint="eastAsia" w:ascii="楷体" w:eastAsia="楷体" w:cs="楷体"/>
          <w:b/>
          <w:bCs w:val="0"/>
          <w:sz w:val="32"/>
          <w:szCs w:val="40"/>
          <w:lang w:val="en-US" w:eastAsia="zh-CN"/>
        </w:rPr>
        <w:t>（一）综合组</w:t>
      </w:r>
    </w:p>
    <w:p w14:paraId="2A2C900C">
      <w:pPr>
        <w:ind w:firstLine="640" w:firstLineChars="200"/>
        <w:rPr>
          <w:rFonts w:hint="eastAsia" w:ascii="仿宋_GB2312" w:eastAsia="仿宋_GB2312" w:cs="仿宋_GB2312"/>
          <w:sz w:val="32"/>
          <w:szCs w:val="40"/>
        </w:rPr>
      </w:pPr>
      <w:r>
        <w:rPr>
          <w:rFonts w:hint="eastAsia" w:ascii="仿宋_GB2312" w:eastAsia="仿宋_GB2312" w:cs="仿宋_GB2312"/>
          <w:sz w:val="32"/>
          <w:szCs w:val="40"/>
        </w:rPr>
        <w:t>组</w:t>
      </w:r>
      <w:r>
        <w:rPr>
          <w:rFonts w:hint="default" w:ascii="仿宋_GB2312" w:eastAsia="仿宋_GB2312" w:cs="仿宋_GB2312"/>
          <w:sz w:val="32"/>
          <w:szCs w:val="40"/>
          <w:lang w:val="en-US"/>
        </w:rPr>
        <w:t xml:space="preserve">  </w:t>
      </w:r>
      <w:r>
        <w:rPr>
          <w:rFonts w:hint="eastAsia" w:ascii="仿宋_GB2312" w:eastAsia="仿宋_GB2312" w:cs="仿宋_GB2312"/>
          <w:sz w:val="32"/>
          <w:szCs w:val="40"/>
        </w:rPr>
        <w:t>长：杨丽妲</w:t>
      </w:r>
    </w:p>
    <w:p w14:paraId="7804BD00">
      <w:pPr>
        <w:ind w:firstLine="640" w:firstLineChars="200"/>
        <w:rPr>
          <w:rFonts w:hint="eastAsia" w:ascii="仿宋_GB2312" w:eastAsia="仿宋_GB2312" w:cs="仿宋_GB2312"/>
          <w:sz w:val="32"/>
          <w:szCs w:val="40"/>
        </w:rPr>
      </w:pPr>
      <w:r>
        <w:rPr>
          <w:rFonts w:hint="eastAsia" w:ascii="仿宋_GB2312" w:eastAsia="仿宋_GB2312" w:cs="仿宋_GB2312"/>
          <w:sz w:val="32"/>
          <w:szCs w:val="40"/>
        </w:rPr>
        <w:t>副组长：吴殿坤、何慧</w:t>
      </w:r>
    </w:p>
    <w:p w14:paraId="251FCEEC">
      <w:pPr>
        <w:ind w:firstLine="643" w:firstLineChars="200"/>
        <w:rPr>
          <w:rFonts w:hint="eastAsia" w:ascii="楷体" w:eastAsia="楷体" w:cs="楷体"/>
          <w:b/>
          <w:bCs w:val="0"/>
          <w:sz w:val="32"/>
          <w:szCs w:val="40"/>
          <w:lang w:val="en-US" w:eastAsia="zh-CN"/>
        </w:rPr>
      </w:pPr>
      <w:r>
        <w:rPr>
          <w:rFonts w:hint="eastAsia" w:ascii="楷体" w:eastAsia="楷体" w:cs="楷体"/>
          <w:b/>
          <w:bCs w:val="0"/>
          <w:sz w:val="32"/>
          <w:szCs w:val="40"/>
          <w:lang w:val="en-US" w:eastAsia="zh-CN"/>
        </w:rPr>
        <w:t>（二）职业病诊断与鉴定组</w:t>
      </w:r>
    </w:p>
    <w:p w14:paraId="07B3923A">
      <w:pPr>
        <w:ind w:firstLine="640" w:firstLineChars="200"/>
        <w:rPr>
          <w:rFonts w:hint="eastAsia" w:asci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40"/>
          <w:lang w:val="en-US" w:eastAsia="zh-CN"/>
        </w:rPr>
        <w:t>组</w:t>
      </w:r>
      <w:r>
        <w:rPr>
          <w:rFonts w:hint="default" w:ascii="仿宋_GB2312" w:eastAsia="仿宋_GB2312" w:cs="仿宋_GB2312"/>
          <w:sz w:val="32"/>
          <w:szCs w:val="4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2"/>
          <w:szCs w:val="40"/>
          <w:lang w:val="en-US" w:eastAsia="zh-CN"/>
        </w:rPr>
        <w:t>长：宋莉</w:t>
      </w:r>
    </w:p>
    <w:p w14:paraId="7857CF60">
      <w:pPr>
        <w:ind w:firstLine="640" w:firstLineChars="200"/>
        <w:rPr>
          <w:rFonts w:hint="eastAsia" w:asci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40"/>
          <w:lang w:val="en-US" w:eastAsia="zh-CN"/>
        </w:rPr>
        <w:t>副组长：张薇、毕玉磊</w:t>
      </w:r>
    </w:p>
    <w:p w14:paraId="22CA3923">
      <w:pPr>
        <w:ind w:firstLine="643" w:firstLineChars="200"/>
        <w:rPr>
          <w:rFonts w:hint="eastAsia" w:ascii="楷体" w:eastAsia="楷体" w:cs="楷体"/>
          <w:b/>
          <w:bCs w:val="0"/>
          <w:sz w:val="32"/>
          <w:szCs w:val="40"/>
          <w:lang w:val="en-US" w:eastAsia="zh-CN"/>
        </w:rPr>
      </w:pPr>
      <w:r>
        <w:rPr>
          <w:rFonts w:hint="eastAsia" w:ascii="楷体" w:eastAsia="楷体" w:cs="楷体"/>
          <w:b/>
          <w:bCs w:val="0"/>
          <w:sz w:val="32"/>
          <w:szCs w:val="40"/>
          <w:lang w:val="en-US" w:eastAsia="zh-CN"/>
        </w:rPr>
        <w:t>（三）职业健康检查质量控制组</w:t>
      </w:r>
    </w:p>
    <w:p w14:paraId="5E079E29">
      <w:pPr>
        <w:ind w:firstLine="640" w:firstLineChars="200"/>
        <w:rPr>
          <w:rFonts w:hint="eastAsia" w:ascii="仿宋_GB2312" w:eastAsia="仿宋_GB2312" w:cs="仿宋_GB2312"/>
          <w:sz w:val="32"/>
          <w:szCs w:val="40"/>
        </w:rPr>
      </w:pPr>
      <w:r>
        <w:rPr>
          <w:rFonts w:hint="eastAsia" w:ascii="仿宋_GB2312" w:eastAsia="仿宋_GB2312" w:cs="仿宋_GB2312"/>
          <w:sz w:val="32"/>
          <w:szCs w:val="40"/>
        </w:rPr>
        <w:t>组</w:t>
      </w:r>
      <w:r>
        <w:rPr>
          <w:rFonts w:hint="default" w:ascii="仿宋_GB2312" w:eastAsia="仿宋_GB2312" w:cs="仿宋_GB2312"/>
          <w:sz w:val="32"/>
          <w:szCs w:val="40"/>
          <w:lang w:val="en-US"/>
        </w:rPr>
        <w:t xml:space="preserve">  </w:t>
      </w:r>
      <w:r>
        <w:rPr>
          <w:rFonts w:hint="eastAsia" w:ascii="仿宋_GB2312" w:eastAsia="仿宋_GB2312" w:cs="仿宋_GB2312"/>
          <w:sz w:val="32"/>
          <w:szCs w:val="40"/>
        </w:rPr>
        <w:t>长：宋莉</w:t>
      </w:r>
    </w:p>
    <w:p w14:paraId="3A264D82">
      <w:pPr>
        <w:ind w:firstLine="640" w:firstLineChars="200"/>
        <w:rPr>
          <w:rFonts w:hint="eastAsia" w:ascii="仿宋_GB2312" w:eastAsia="仿宋_GB2312" w:cs="仿宋_GB2312"/>
          <w:sz w:val="32"/>
          <w:szCs w:val="40"/>
        </w:rPr>
      </w:pPr>
      <w:r>
        <w:rPr>
          <w:rFonts w:hint="eastAsia" w:ascii="仿宋_GB2312" w:eastAsia="仿宋_GB2312" w:cs="仿宋_GB2312"/>
          <w:sz w:val="32"/>
          <w:szCs w:val="40"/>
        </w:rPr>
        <w:t>副组长：张辉、王玥</w:t>
      </w:r>
    </w:p>
    <w:p w14:paraId="4B52C61A">
      <w:pPr>
        <w:ind w:firstLine="643" w:firstLineChars="200"/>
        <w:rPr>
          <w:rFonts w:hint="eastAsia" w:ascii="楷体" w:eastAsia="楷体" w:cs="楷体"/>
          <w:b/>
          <w:bCs w:val="0"/>
          <w:sz w:val="32"/>
          <w:szCs w:val="40"/>
          <w:lang w:val="en-US" w:eastAsia="zh-CN"/>
        </w:rPr>
      </w:pPr>
      <w:r>
        <w:rPr>
          <w:rFonts w:hint="eastAsia" w:ascii="楷体" w:eastAsia="楷体" w:cs="楷体"/>
          <w:b/>
          <w:bCs w:val="0"/>
          <w:sz w:val="32"/>
          <w:szCs w:val="40"/>
          <w:lang w:val="en-US" w:eastAsia="zh-CN"/>
        </w:rPr>
        <w:t>（四）职业卫生组</w:t>
      </w:r>
    </w:p>
    <w:p w14:paraId="232A6E44">
      <w:pPr>
        <w:ind w:firstLine="640" w:firstLineChars="200"/>
        <w:rPr>
          <w:rFonts w:hint="eastAsia" w:asci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40"/>
          <w:lang w:val="en-US" w:eastAsia="zh-CN"/>
        </w:rPr>
        <w:t>组</w:t>
      </w:r>
      <w:r>
        <w:rPr>
          <w:rFonts w:hint="default" w:ascii="仿宋_GB2312" w:eastAsia="仿宋_GB2312" w:cs="仿宋_GB2312"/>
          <w:sz w:val="32"/>
          <w:szCs w:val="4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2"/>
          <w:szCs w:val="40"/>
          <w:lang w:val="en-US" w:eastAsia="zh-CN"/>
        </w:rPr>
        <w:t>长：吴永会</w:t>
      </w:r>
    </w:p>
    <w:p w14:paraId="252320A2">
      <w:pPr>
        <w:ind w:firstLine="640" w:firstLineChars="200"/>
        <w:rPr>
          <w:rFonts w:hint="eastAsia" w:asci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40"/>
          <w:lang w:val="en-US" w:eastAsia="zh-CN"/>
        </w:rPr>
        <w:t>副组长：杨帆、袁淑丽</w:t>
      </w:r>
    </w:p>
    <w:p w14:paraId="5360FFC9">
      <w:pPr>
        <w:ind w:firstLine="643" w:firstLineChars="200"/>
        <w:rPr>
          <w:rFonts w:hint="eastAsia" w:ascii="楷体" w:eastAsia="楷体" w:cs="楷体"/>
          <w:b/>
          <w:bCs w:val="0"/>
          <w:sz w:val="32"/>
          <w:szCs w:val="40"/>
          <w:lang w:val="en-US" w:eastAsia="zh-CN"/>
        </w:rPr>
      </w:pPr>
      <w:r>
        <w:rPr>
          <w:rFonts w:hint="eastAsia" w:ascii="楷体" w:eastAsia="楷体" w:cs="楷体"/>
          <w:b/>
          <w:bCs w:val="0"/>
          <w:sz w:val="32"/>
          <w:szCs w:val="40"/>
          <w:lang w:val="en-US" w:eastAsia="zh-CN"/>
        </w:rPr>
        <w:t>（五）放射卫生组</w:t>
      </w:r>
    </w:p>
    <w:p w14:paraId="5FA96F0D">
      <w:pPr>
        <w:ind w:firstLine="640" w:firstLineChars="200"/>
        <w:rPr>
          <w:rFonts w:hint="eastAsia" w:asci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40"/>
          <w:lang w:val="en-US" w:eastAsia="zh-CN"/>
        </w:rPr>
        <w:t>组</w:t>
      </w:r>
      <w:r>
        <w:rPr>
          <w:rFonts w:hint="default" w:ascii="仿宋_GB2312" w:eastAsia="仿宋_GB2312" w:cs="仿宋_GB2312"/>
          <w:sz w:val="32"/>
          <w:szCs w:val="40"/>
          <w:lang w:val="en-US" w:eastAsia="zh-CN"/>
        </w:rPr>
        <w:t xml:space="preserve">  </w:t>
      </w:r>
      <w:r>
        <w:rPr>
          <w:rFonts w:hint="eastAsia" w:ascii="仿宋_GB2312" w:eastAsia="仿宋_GB2312" w:cs="仿宋_GB2312"/>
          <w:sz w:val="32"/>
          <w:szCs w:val="40"/>
          <w:lang w:val="en-US" w:eastAsia="zh-CN"/>
        </w:rPr>
        <w:t>长：刘志峰</w:t>
      </w:r>
    </w:p>
    <w:p w14:paraId="5E58AC61">
      <w:pPr>
        <w:ind w:firstLine="640" w:firstLineChars="200"/>
        <w:rPr>
          <w:rFonts w:hint="eastAsia" w:ascii="仿宋_GB2312" w:eastAsia="仿宋_GB2312" w:cs="仿宋_GB2312"/>
          <w:sz w:val="32"/>
          <w:szCs w:val="40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40"/>
          <w:lang w:val="en-US" w:eastAsia="zh-CN"/>
        </w:rPr>
        <w:t>副组长：赵弘韬、赵宇</w:t>
      </w:r>
    </w:p>
    <w:p w14:paraId="4D4CD52B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right="0"/>
        <w:jc w:val="both"/>
        <w:textAlignment w:val="auto"/>
        <w:outlineLvl w:val="9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</w:p>
    <w:p w14:paraId="1E42A345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right="0"/>
        <w:jc w:val="center"/>
        <w:textAlignment w:val="auto"/>
        <w:outlineLvl w:val="9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</w:p>
    <w:sectPr>
      <w:footerReference r:id="rId3" w:type="default"/>
      <w:pgSz w:w="11906" w:h="16838"/>
      <w:pgMar w:top="1327" w:right="1361" w:bottom="1327" w:left="1361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0C84D58-03D1-4F73-9D7E-B707F7F2377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56B3694E-0D89-48F8-AFB8-18BB4B2F56F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5A1D502-A711-4AD5-A531-B5DA8691E85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6C119D4-1CF3-46BB-AA4D-88D3255A3F5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2BD94DB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9F311">
    <w:pPr>
      <w:pStyle w:val="5"/>
    </w:pPr>
    <w:r>
      <w:rPr>
        <w:sz w:val="18"/>
      </w:rPr>
      <mc:AlternateContent>
        <mc:Choice Requires="wps">
          <w:drawing>
            <wp:anchor distT="0" distB="0" distL="113665" distR="113665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244600" cy="26479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44599" cy="264764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</wps:spPr>
                    <wps:txbx>
                      <w:txbxContent>
                        <w:p w14:paraId="38C049F8">
                          <w:pPr>
                            <w:pStyle w:val="5"/>
                            <w:rPr>
                              <w:rFonts w:asci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203200" tIns="0" rIns="20320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1pt;height:20.85pt;width:98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53KNWdYAAAAFAQAADwAAAAAAAAABACAAAAAi&#10;AAAAZHJzL2Rvd25yZXYueG1sUEsBAhQAFAAAAAgAh07iQFEUW4cMAgAA/wMAAA4AAAAAAAAAAQAg&#10;AAAAJQEAAGRycy9lMm9Eb2MueG1sUEsFBgAAAAAGAAYAWQEAAKMFAAAAAA==&#10;">
              <v:fill on="f" focussize="0,0"/>
              <v:stroke on="f" weight="0.5pt" joinstyle="round"/>
              <v:imagedata o:title=""/>
              <o:lock v:ext="edit" aspectratio="f"/>
              <v:textbox inset="16pt,0mm,16pt,0mm" style="mso-fit-shape-to-text:t;">
                <w:txbxContent>
                  <w:p w14:paraId="38C049F8">
                    <w:pPr>
                      <w:pStyle w:val="5"/>
                      <w:rPr>
                        <w:rFonts w:ascii="宋体" w:eastAsia="宋体"/>
                        <w:sz w:val="28"/>
                      </w:rPr>
                    </w:pPr>
                    <w:r>
                      <w:rPr>
                        <w:rFonts w:asci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eastAsia="宋体"/>
                        <w:sz w:val="28"/>
                      </w:rPr>
                      <w:t>1</w:t>
                    </w:r>
                    <w:r>
                      <w:rPr>
                        <w:rFonts w:asci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eastAsia="宋体"/>
                        <w:sz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677F4ECE"/>
    <w:rsid w:val="7A3D5112"/>
    <w:rsid w:val="B4CCB502"/>
    <w:rsid w:val="DDAFD6B9"/>
    <w:rsid w:val="E7F3865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方正兰亭黑_GBK" w:hAnsi="方正兰亭黑_GBK" w:eastAsia="黑体"/>
      <w:b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  <w:szCs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样式1"/>
    <w:basedOn w:val="1"/>
    <w:qFormat/>
    <w:uiPriority w:val="0"/>
    <w:rPr>
      <w:b/>
      <w:color w:val="548235"/>
      <w:sz w:val="28"/>
    </w:rPr>
  </w:style>
  <w:style w:type="character" w:customStyle="1" w:styleId="10">
    <w:name w:val="font31"/>
    <w:basedOn w:val="8"/>
    <w:qFormat/>
    <w:uiPriority w:val="0"/>
    <w:rPr>
      <w:rFonts w:ascii="方正书宋_GBK" w:eastAsia="方正书宋_GBK" w:cs="方正书宋_GBK"/>
      <w:color w:val="000000"/>
      <w:sz w:val="32"/>
      <w:szCs w:val="32"/>
      <w:u w:val="none"/>
    </w:rPr>
  </w:style>
  <w:style w:type="character" w:customStyle="1" w:styleId="11">
    <w:name w:val="font21"/>
    <w:basedOn w:val="8"/>
    <w:qFormat/>
    <w:uiPriority w:val="0"/>
    <w:rPr>
      <w:rFonts w:ascii="仿宋_GB2312" w:eastAsia="仿宋_GB2312" w:cs="仿宋_GB2312"/>
      <w:color w:val="000000"/>
      <w:sz w:val="32"/>
      <w:szCs w:val="32"/>
      <w:u w:val="none"/>
    </w:rPr>
  </w:style>
  <w:style w:type="character" w:customStyle="1" w:styleId="12">
    <w:name w:val="font41"/>
    <w:basedOn w:val="8"/>
    <w:qFormat/>
    <w:uiPriority w:val="0"/>
    <w:rPr>
      <w:rFonts w:ascii="宋体" w:eastAsia="宋体" w:cs="宋体"/>
      <w:color w:val="000000"/>
      <w:sz w:val="22"/>
      <w:szCs w:val="22"/>
      <w:u w:val="none"/>
    </w:rPr>
  </w:style>
  <w:style w:type="character" w:customStyle="1" w:styleId="13">
    <w:name w:val="font51"/>
    <w:basedOn w:val="8"/>
    <w:qFormat/>
    <w:uiPriority w:val="0"/>
    <w:rPr>
      <w:rFonts w:ascii="方正书宋_GBK" w:eastAsia="方正书宋_GBK" w:cs="方正书宋_GBK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12</Pages>
  <Words>451</Words>
  <Characters>489</Characters>
  <Lines>1545</Lines>
  <Paragraphs>1515</Paragraphs>
  <TotalTime>35</TotalTime>
  <ScaleCrop>false</ScaleCrop>
  <LinksUpToDate>false</LinksUpToDate>
  <CharactersWithSpaces>530</CharactersWithSpaces>
  <Application>WPS Office_12.1.0.26936_F1E327BC-269C-435d-A152-05C5408002CA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2020-05-11T06:11:00Z</dcterms:created>
  <dc:creator>User274</dc:creator>
  <cp:lastModifiedBy>张宇</cp:lastModifiedBy>
  <cp:lastPrinted>2026-08-06T10:06:00Z</cp:lastPrinted>
  <dcterms:modified xsi:type="dcterms:W3CDTF">2026-08-06T03:00:03Z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8BBE0BE9F2074C15A8C257DB7429B8C3_13</vt:lpwstr>
  </property>
  <property fmtid="{D5CDD505-2E9C-101B-9397-08002B2CF9AE}" pid="4" name="KSOTemplateDocerSaveRecord">
    <vt:lpwstr>eyJoZGlkIjoiM2UwYjE2ZjQzOWY2NDg0ODRmYzI0MjNiM2IzYTc2OTYiLCJ1c2VySWQiOiI0NzE4Mzc1MTkifQ==</vt:lpwstr>
  </property>
</Properties>
</file>