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1270D">
      <w:pPr>
        <w:spacing w:before="101" w:line="230" w:lineRule="auto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-8"/>
          <w:sz w:val="31"/>
          <w:szCs w:val="31"/>
        </w:rPr>
        <w:t>附件1</w:t>
      </w:r>
    </w:p>
    <w:p w14:paraId="019B2C97">
      <w:pPr>
        <w:spacing w:line="240" w:lineRule="auto"/>
        <w:ind w:left="0" w:firstLine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</w:rPr>
        <w:t>黑龙江省地方标准项目建议书</w:t>
      </w:r>
      <w:bookmarkEnd w:id="0"/>
    </w:p>
    <w:p w14:paraId="7AF1E8AE">
      <w:pPr>
        <w:spacing w:line="192" w:lineRule="exact"/>
      </w:pPr>
    </w:p>
    <w:tbl>
      <w:tblPr>
        <w:tblStyle w:val="9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2"/>
        <w:gridCol w:w="2833"/>
        <w:gridCol w:w="527"/>
        <w:gridCol w:w="1125"/>
        <w:gridCol w:w="675"/>
        <w:gridCol w:w="2142"/>
      </w:tblGrid>
      <w:tr w14:paraId="282FF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762" w:type="dxa"/>
          </w:tcPr>
          <w:p w14:paraId="7AA6A368">
            <w:pPr>
              <w:pStyle w:val="15"/>
              <w:spacing w:before="210" w:line="221" w:lineRule="auto"/>
              <w:ind w:left="352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1"/>
              </w:rPr>
              <w:t>标准名称</w:t>
            </w:r>
          </w:p>
        </w:tc>
        <w:tc>
          <w:tcPr>
            <w:tcW w:w="7302" w:type="dxa"/>
            <w:gridSpan w:val="5"/>
          </w:tcPr>
          <w:p w14:paraId="6AAA1DA6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22D055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62" w:type="dxa"/>
          </w:tcPr>
          <w:p w14:paraId="00F8CC30">
            <w:pPr>
              <w:pStyle w:val="15"/>
              <w:spacing w:before="206" w:line="223" w:lineRule="auto"/>
              <w:ind w:left="241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制定或修订</w:t>
            </w:r>
          </w:p>
        </w:tc>
        <w:tc>
          <w:tcPr>
            <w:tcW w:w="3360" w:type="dxa"/>
            <w:gridSpan w:val="2"/>
            <w:tcBorders>
              <w:left w:val="single" w:color="000000" w:sz="2" w:space="0"/>
            </w:tcBorders>
          </w:tcPr>
          <w:p w14:paraId="2F7F02B7">
            <w:pPr>
              <w:pStyle w:val="15"/>
              <w:spacing w:before="206" w:line="223" w:lineRule="auto"/>
              <w:ind w:left="1052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9"/>
              </w:rPr>
              <w:t>□制定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9"/>
              </w:rPr>
              <w:t>□修订</w:t>
            </w:r>
          </w:p>
        </w:tc>
        <w:tc>
          <w:tcPr>
            <w:tcW w:w="1800" w:type="dxa"/>
            <w:gridSpan w:val="2"/>
            <w:tcBorders>
              <w:left w:val="single" w:color="000000" w:sz="2" w:space="0"/>
            </w:tcBorders>
          </w:tcPr>
          <w:p w14:paraId="57F9B04A">
            <w:pPr>
              <w:pStyle w:val="15"/>
              <w:spacing w:before="207" w:line="223" w:lineRule="auto"/>
              <w:ind w:left="192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被修订标准号</w:t>
            </w:r>
          </w:p>
        </w:tc>
        <w:tc>
          <w:tcPr>
            <w:tcW w:w="2142" w:type="dxa"/>
            <w:tcBorders>
              <w:left w:val="single" w:color="000000" w:sz="2" w:space="0"/>
            </w:tcBorders>
          </w:tcPr>
          <w:p w14:paraId="0169EE7B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14222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762" w:type="dxa"/>
          </w:tcPr>
          <w:p w14:paraId="378637E4">
            <w:pPr>
              <w:pStyle w:val="15"/>
              <w:spacing w:before="210" w:line="223" w:lineRule="auto"/>
              <w:ind w:left="352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1"/>
              </w:rPr>
              <w:t>标准类别</w:t>
            </w:r>
          </w:p>
        </w:tc>
        <w:tc>
          <w:tcPr>
            <w:tcW w:w="7302" w:type="dxa"/>
            <w:gridSpan w:val="5"/>
            <w:tcBorders>
              <w:left w:val="single" w:color="000000" w:sz="2" w:space="0"/>
            </w:tcBorders>
            <w:vAlign w:val="center"/>
          </w:tcPr>
          <w:p w14:paraId="6ADA9EB7">
            <w:pPr>
              <w:pStyle w:val="15"/>
              <w:spacing w:before="209" w:line="221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7"/>
              </w:rPr>
              <w:t>□基础 □产品 □方法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5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7"/>
              </w:rPr>
              <w:t>□管理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2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7"/>
              </w:rPr>
              <w:t>□安全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2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7"/>
              </w:rPr>
              <w:t>□卫生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5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7"/>
              </w:rPr>
              <w:t>□环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</w:rPr>
              <w:t>保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2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</w:rPr>
              <w:t>□通用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</w:rPr>
              <w:t>□其他</w:t>
            </w:r>
          </w:p>
        </w:tc>
      </w:tr>
      <w:tr w14:paraId="351D2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762" w:type="dxa"/>
          </w:tcPr>
          <w:p w14:paraId="1F23A669">
            <w:pPr>
              <w:pStyle w:val="15"/>
              <w:spacing w:before="222" w:line="221" w:lineRule="auto"/>
              <w:ind w:left="122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标准适用行业</w:t>
            </w:r>
          </w:p>
        </w:tc>
        <w:tc>
          <w:tcPr>
            <w:tcW w:w="7302" w:type="dxa"/>
            <w:gridSpan w:val="5"/>
            <w:tcBorders>
              <w:left w:val="single" w:color="000000" w:sz="2" w:space="0"/>
            </w:tcBorders>
          </w:tcPr>
          <w:p w14:paraId="275C0D52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3B41D0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62" w:type="dxa"/>
          </w:tcPr>
          <w:p w14:paraId="4D0CD0BD">
            <w:pPr>
              <w:pStyle w:val="15"/>
              <w:spacing w:before="205" w:line="221" w:lineRule="auto"/>
              <w:ind w:left="128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3"/>
              </w:rPr>
              <w:t>项目承担单位</w:t>
            </w:r>
          </w:p>
        </w:tc>
        <w:tc>
          <w:tcPr>
            <w:tcW w:w="7302" w:type="dxa"/>
            <w:gridSpan w:val="5"/>
            <w:tcBorders>
              <w:left w:val="single" w:color="000000" w:sz="2" w:space="0"/>
            </w:tcBorders>
            <w:vAlign w:val="center"/>
          </w:tcPr>
          <w:p w14:paraId="5103BEC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7E7E7E"/>
                <w:sz w:val="24"/>
                <w:lang w:eastAsia="zh-CN"/>
              </w:rPr>
              <w:t>（填写前两位标准起草单位）</w:t>
            </w:r>
          </w:p>
        </w:tc>
      </w:tr>
      <w:tr w14:paraId="2D7C93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62" w:type="dxa"/>
          </w:tcPr>
          <w:p w14:paraId="65189A91">
            <w:pPr>
              <w:pStyle w:val="15"/>
              <w:spacing w:before="205" w:line="223" w:lineRule="auto"/>
              <w:ind w:left="241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项目负责人</w:t>
            </w:r>
          </w:p>
        </w:tc>
        <w:tc>
          <w:tcPr>
            <w:tcW w:w="3360" w:type="dxa"/>
            <w:gridSpan w:val="2"/>
            <w:tcBorders>
              <w:left w:val="single" w:color="000000" w:sz="2" w:space="0"/>
            </w:tcBorders>
          </w:tcPr>
          <w:p w14:paraId="0297DBAA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color="000000" w:sz="2" w:space="0"/>
            </w:tcBorders>
          </w:tcPr>
          <w:p w14:paraId="1C5FE3BB">
            <w:pPr>
              <w:pStyle w:val="15"/>
              <w:spacing w:before="206" w:line="223" w:lineRule="auto"/>
              <w:ind w:left="415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1"/>
              </w:rPr>
              <w:t>联系电话</w:t>
            </w:r>
          </w:p>
        </w:tc>
        <w:tc>
          <w:tcPr>
            <w:tcW w:w="2142" w:type="dxa"/>
            <w:tcBorders>
              <w:left w:val="single" w:color="000000" w:sz="2" w:space="0"/>
            </w:tcBorders>
          </w:tcPr>
          <w:p w14:paraId="4439A272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12EE5F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62" w:type="dxa"/>
          </w:tcPr>
          <w:p w14:paraId="426C3D18">
            <w:pPr>
              <w:pStyle w:val="15"/>
              <w:spacing w:before="206" w:line="223" w:lineRule="auto"/>
              <w:ind w:left="241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项目起始年</w:t>
            </w:r>
          </w:p>
        </w:tc>
        <w:tc>
          <w:tcPr>
            <w:tcW w:w="3360" w:type="dxa"/>
            <w:gridSpan w:val="2"/>
            <w:tcBorders>
              <w:left w:val="single" w:color="000000" w:sz="2" w:space="0"/>
            </w:tcBorders>
          </w:tcPr>
          <w:p w14:paraId="31D366A1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color="000000" w:sz="2" w:space="0"/>
            </w:tcBorders>
          </w:tcPr>
          <w:p w14:paraId="10C9465B">
            <w:pPr>
              <w:pStyle w:val="15"/>
              <w:spacing w:before="206" w:line="223" w:lineRule="auto"/>
              <w:ind w:left="306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项目完成年</w:t>
            </w:r>
          </w:p>
        </w:tc>
        <w:tc>
          <w:tcPr>
            <w:tcW w:w="2142" w:type="dxa"/>
            <w:tcBorders>
              <w:left w:val="single" w:color="000000" w:sz="2" w:space="0"/>
            </w:tcBorders>
          </w:tcPr>
          <w:p w14:paraId="10481F9B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73291D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762" w:type="dxa"/>
            <w:vAlign w:val="center"/>
          </w:tcPr>
          <w:p w14:paraId="4810EA02">
            <w:pPr>
              <w:pStyle w:val="15"/>
              <w:spacing w:line="240" w:lineRule="auto"/>
              <w:ind w:left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8"/>
                <w:position w:val="5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8"/>
                <w:position w:val="5"/>
              </w:rPr>
              <w:t>标准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8"/>
                <w:position w:val="5"/>
                <w:lang w:eastAsia="zh-CN"/>
              </w:rPr>
              <w:t>范围</w:t>
            </w:r>
          </w:p>
          <w:p w14:paraId="4F7E5513">
            <w:pPr>
              <w:pStyle w:val="15"/>
              <w:ind w:left="0"/>
              <w:jc w:val="center"/>
              <w:rPr>
                <w:rFonts w:hint="eastAsia" w:ascii="黑体" w:hAnsi="黑体" w:eastAsia="黑体" w:cs="黑体"/>
                <w:spacing w:val="-12"/>
              </w:rPr>
            </w:pPr>
            <w:r>
              <w:rPr>
                <w:rFonts w:ascii="黑体" w:hAnsi="黑体" w:eastAsia="黑体" w:cs="黑体"/>
                <w:b w:val="0"/>
                <w:bCs w:val="0"/>
                <w:spacing w:val="-12"/>
              </w:rPr>
              <w:t>及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主要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9"/>
              </w:rPr>
              <w:t>技术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23"/>
              </w:rPr>
              <w:t>内容</w:t>
            </w:r>
          </w:p>
        </w:tc>
        <w:tc>
          <w:tcPr>
            <w:tcW w:w="7302" w:type="dxa"/>
            <w:gridSpan w:val="5"/>
            <w:tcBorders>
              <w:left w:val="single" w:color="000000" w:sz="2" w:space="0"/>
            </w:tcBorders>
          </w:tcPr>
          <w:p w14:paraId="670185B5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27669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1762" w:type="dxa"/>
            <w:vAlign w:val="center"/>
          </w:tcPr>
          <w:p w14:paraId="256899BA">
            <w:pPr>
              <w:pStyle w:val="15"/>
              <w:spacing w:line="240" w:lineRule="auto"/>
              <w:ind w:left="0"/>
              <w:jc w:val="center"/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9"/>
                <w:position w:val="5"/>
              </w:rPr>
              <w:t>制定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9"/>
                <w:position w:val="5"/>
                <w:lang w:eastAsia="zh-CN"/>
              </w:rPr>
              <w:t>标准</w:t>
            </w:r>
          </w:p>
          <w:p w14:paraId="095184B3">
            <w:pPr>
              <w:pStyle w:val="15"/>
              <w:spacing w:line="240" w:lineRule="auto"/>
              <w:ind w:lef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5"/>
              </w:rPr>
              <w:t>目的及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25"/>
                <w:lang w:eastAsia="zh-CN"/>
              </w:rPr>
              <w:t>意义</w:t>
            </w:r>
          </w:p>
        </w:tc>
        <w:tc>
          <w:tcPr>
            <w:tcW w:w="7302" w:type="dxa"/>
            <w:gridSpan w:val="5"/>
            <w:tcBorders>
              <w:left w:val="single" w:color="000000" w:sz="2" w:space="0"/>
            </w:tcBorders>
          </w:tcPr>
          <w:p w14:paraId="2C7962E7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44999A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62" w:type="dxa"/>
          </w:tcPr>
          <w:p w14:paraId="5DC7B732">
            <w:pPr>
              <w:pStyle w:val="15"/>
              <w:spacing w:before="207" w:line="223" w:lineRule="auto"/>
              <w:ind w:left="353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经费来源</w:t>
            </w:r>
          </w:p>
        </w:tc>
        <w:tc>
          <w:tcPr>
            <w:tcW w:w="7302" w:type="dxa"/>
            <w:gridSpan w:val="5"/>
            <w:tcBorders>
              <w:left w:val="single" w:color="000000" w:sz="2" w:space="0"/>
            </w:tcBorders>
          </w:tcPr>
          <w:p w14:paraId="0FA720C4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1F9F27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62" w:type="dxa"/>
          </w:tcPr>
          <w:p w14:paraId="68D045B2">
            <w:pPr>
              <w:pStyle w:val="15"/>
              <w:spacing w:before="209" w:line="223" w:lineRule="auto"/>
              <w:ind w:left="355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9"/>
              </w:rPr>
              <w:t>备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33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9"/>
              </w:rPr>
              <w:t>注</w:t>
            </w:r>
          </w:p>
        </w:tc>
        <w:tc>
          <w:tcPr>
            <w:tcW w:w="7302" w:type="dxa"/>
            <w:gridSpan w:val="5"/>
            <w:tcBorders>
              <w:left w:val="single" w:color="000000" w:sz="2" w:space="0"/>
            </w:tcBorders>
          </w:tcPr>
          <w:p w14:paraId="4CD8E660">
            <w:pPr>
              <w:pStyle w:val="2"/>
              <w:rPr>
                <w:rFonts w:hint="eastAsia"/>
              </w:rPr>
            </w:pPr>
          </w:p>
        </w:tc>
      </w:tr>
      <w:tr w14:paraId="24F47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</w:trPr>
        <w:tc>
          <w:tcPr>
            <w:tcW w:w="1762" w:type="dxa"/>
            <w:vAlign w:val="center"/>
          </w:tcPr>
          <w:p w14:paraId="6E522BCC">
            <w:pPr>
              <w:pStyle w:val="15"/>
              <w:spacing w:line="240" w:lineRule="auto"/>
              <w:ind w:lef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  <w:position w:val="5"/>
              </w:rPr>
              <w:t>项目承担</w:t>
            </w:r>
          </w:p>
          <w:p w14:paraId="5835114A">
            <w:pPr>
              <w:pStyle w:val="15"/>
              <w:spacing w:line="240" w:lineRule="auto"/>
              <w:ind w:lef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3"/>
              </w:rPr>
              <w:t>单位意见</w:t>
            </w:r>
          </w:p>
        </w:tc>
        <w:tc>
          <w:tcPr>
            <w:tcW w:w="2833" w:type="dxa"/>
            <w:tcBorders>
              <w:left w:val="single" w:color="000000" w:sz="2" w:space="0"/>
            </w:tcBorders>
          </w:tcPr>
          <w:p w14:paraId="7C02EE81">
            <w:pPr>
              <w:spacing w:line="252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3E1E0053">
            <w:pPr>
              <w:spacing w:line="252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0A82D2DD">
            <w:pPr>
              <w:spacing w:line="252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212439A9">
            <w:pPr>
              <w:spacing w:line="252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32375AC6">
            <w:pPr>
              <w:spacing w:line="252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4D6FB673">
            <w:pPr>
              <w:pStyle w:val="15"/>
              <w:spacing w:before="78" w:line="223" w:lineRule="auto"/>
              <w:ind w:left="1212" w:firstLine="404" w:firstLineChars="200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9"/>
              </w:rPr>
              <w:t>(盖章)</w:t>
            </w:r>
          </w:p>
          <w:p w14:paraId="2806EC81">
            <w:pPr>
              <w:pStyle w:val="15"/>
              <w:spacing w:before="191" w:line="223" w:lineRule="auto"/>
              <w:ind w:left="1029" w:firstLine="208" w:firstLineChars="100"/>
              <w:jc w:val="both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</w:rPr>
              <w:t>年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</w:rPr>
              <w:t>月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8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</w:rPr>
              <w:t>日</w:t>
            </w:r>
          </w:p>
        </w:tc>
        <w:tc>
          <w:tcPr>
            <w:tcW w:w="1652" w:type="dxa"/>
            <w:gridSpan w:val="2"/>
            <w:tcBorders>
              <w:left w:val="single" w:color="000000" w:sz="2" w:space="0"/>
            </w:tcBorders>
            <w:vAlign w:val="center"/>
          </w:tcPr>
          <w:p w14:paraId="109F0AA8">
            <w:pPr>
              <w:pStyle w:val="15"/>
              <w:spacing w:line="240" w:lineRule="auto"/>
              <w:ind w:left="0" w:firstLine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省级行政</w:t>
            </w:r>
          </w:p>
          <w:p w14:paraId="63D933DD">
            <w:pPr>
              <w:pStyle w:val="15"/>
              <w:spacing w:line="240" w:lineRule="auto"/>
              <w:ind w:left="0" w:firstLine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3"/>
              </w:rPr>
              <w:t>主管部门意见</w:t>
            </w:r>
          </w:p>
        </w:tc>
        <w:tc>
          <w:tcPr>
            <w:tcW w:w="2817" w:type="dxa"/>
            <w:gridSpan w:val="2"/>
            <w:tcBorders>
              <w:left w:val="single" w:color="000000" w:sz="2" w:space="0"/>
            </w:tcBorders>
          </w:tcPr>
          <w:p w14:paraId="6273D25C">
            <w:pPr>
              <w:spacing w:line="252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4167AB80">
            <w:pPr>
              <w:spacing w:line="252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7AC231B7">
            <w:pPr>
              <w:spacing w:line="252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5EC8C402">
            <w:pPr>
              <w:spacing w:line="252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4B5573B4">
            <w:pPr>
              <w:spacing w:line="252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6EFE289C">
            <w:pPr>
              <w:pStyle w:val="15"/>
              <w:spacing w:before="78" w:line="223" w:lineRule="auto"/>
              <w:ind w:left="1287" w:firstLine="408" w:firstLineChars="200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</w:rPr>
              <w:t>(盖章)</w:t>
            </w:r>
          </w:p>
          <w:p w14:paraId="2F0C8886">
            <w:pPr>
              <w:pStyle w:val="15"/>
              <w:spacing w:before="191" w:line="223" w:lineRule="auto"/>
              <w:ind w:left="1031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</w:rPr>
              <w:t>年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</w:rPr>
              <w:t>月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8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</w:rPr>
              <w:t>日</w:t>
            </w:r>
          </w:p>
        </w:tc>
      </w:tr>
    </w:tbl>
    <w:p w14:paraId="4EE2787E">
      <w:pPr>
        <w:spacing w:line="199" w:lineRule="exact"/>
        <w:rPr>
          <w:rFonts w:ascii="Arial" w:hAnsi="Arial" w:eastAsia="Arial" w:cs="Arial"/>
          <w:sz w:val="17"/>
          <w:szCs w:val="17"/>
        </w:rPr>
      </w:pPr>
    </w:p>
    <w:p w14:paraId="439245E6"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</w:p>
    <w:p w14:paraId="5474FAC6">
      <w:pPr>
        <w:pStyle w:val="2"/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766E0F0-1C25-48D2-AB20-2E138F75317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00C8E42-35A3-43FE-BC89-598919BE1A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Lucida Sans">
    <w:altName w:val="Arial"/>
    <w:panose1 w:val="020B0602030504020204"/>
    <w:charset w:val="00"/>
    <w:family w:val="auto"/>
    <w:pitch w:val="default"/>
    <w:sig w:usb0="00000000" w:usb1="00000000" w:usb2="00000000" w:usb3="00000000" w:csb0="20000001" w:csb1="00000000"/>
    <w:embedRegular r:id="rId3" w:fontKey="{8801F84F-4E75-454A-B150-26857F242B9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ED739520-32B6-4541-9A55-092BF8A41EF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3BCA4">
    <w:pPr>
      <w:pStyle w:val="7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hint="eastAsia" w:ascii="宋体" w:hAnsi="宋体" w:eastAsia="宋体" w:cs="宋体"/>
        <w:sz w:val="28"/>
        <w:szCs w:val="28"/>
      </w:rPr>
    </w:pPr>
    <w:r>
      <w:rPr>
        <w:rStyle w:val="11"/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11"/>
        <w:rFonts w:hint="eastAsia" w:ascii="宋体" w:hAnsi="宋体" w:eastAsia="宋体" w:cs="宋体"/>
        <w:sz w:val="28"/>
        <w:szCs w:val="28"/>
      </w:rPr>
      <w:instrText xml:space="preserve">Page</w:instrText>
    </w:r>
    <w:r>
      <w:rPr>
        <w:rStyle w:val="11"/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11"/>
        <w:rFonts w:hint="eastAsia" w:ascii="宋体" w:hAnsi="宋体" w:eastAsia="宋体" w:cs="宋体"/>
        <w:sz w:val="28"/>
        <w:szCs w:val="28"/>
      </w:rPr>
      <w:t>1</w:t>
    </w:r>
    <w:r>
      <w:rPr>
        <w:rStyle w:val="11"/>
        <w:rFonts w:hint="eastAsia" w:ascii="宋体" w:hAnsi="宋体" w:eastAsia="宋体" w:cs="宋体"/>
        <w:sz w:val="28"/>
        <w:szCs w:val="28"/>
      </w:rPr>
      <w:fldChar w:fldCharType="end"/>
    </w:r>
  </w:p>
  <w:p w14:paraId="740AB803">
    <w:pPr>
      <w:spacing w:line="185" w:lineRule="auto"/>
      <w:ind w:left="8372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200" cy="230505"/>
              <wp:effectExtent l="0" t="0" r="0" b="0"/>
              <wp:wrapNone/>
              <wp:docPr id="4097" name="_x0000_s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230584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7EE5F972">
                          <w:pPr>
                            <w:pStyle w:val="7"/>
                            <w:jc w:val="both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4097" o:spid="_x0000_s1026" o:spt="1" style="position:absolute;left:0pt;margin-top:0pt;height:18.15pt;width: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6lC1DQAAAAAwEAAA8AAAAAAAAAAQAgAAAAIgAAAGRycy9kb3ducmV2LnhtbFBLAQIUABQA&#10;AAAIAIdO4kBJDGfD+AEAAPcDAAAOAAAAAAAAAAEAIAAAAB8BAABkcnMvZTJvRG9jLnhtbFBLBQYA&#10;AAAABgAGAFkBAACJ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7EE5F972">
                    <w:pPr>
                      <w:pStyle w:val="7"/>
                      <w:jc w:val="both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drawingGridHorizontalSpacing w:val="120"/>
  <w:drawingGridVerticalSpacing w:val="163"/>
  <w:displayHorizontalDrawingGridEvery w:val="1"/>
  <w:displayVerticalDrawingGridEvery w:val="1"/>
  <w:noPunctuationKerning w:val="1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8E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  <w:rPr>
      <w:rFonts w:ascii="等线" w:hAnsi="等线" w:eastAsia="等线" w:cs="宋体"/>
      <w:sz w:val="32"/>
      <w:szCs w:val="22"/>
    </w:rPr>
  </w:style>
  <w:style w:type="paragraph" w:styleId="6">
    <w:name w:val="Body Text"/>
    <w:basedOn w:val="1"/>
    <w:next w:val="1"/>
    <w:qFormat/>
    <w:uiPriority w:val="0"/>
    <w:rPr>
      <w:rFonts w:ascii="仿宋" w:hAnsi="仿宋" w:eastAsia="仿宋" w:cs="仿宋"/>
      <w:sz w:val="31"/>
      <w:szCs w:val="31"/>
      <w:lang w:val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heading 1 Char"/>
    <w:basedOn w:val="10"/>
    <w:link w:val="3"/>
    <w:uiPriority w:val="0"/>
    <w:rPr>
      <w:rFonts w:ascii="Times New Roman" w:hAnsi="Times New Roman" w:eastAsia="Times New Roman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10"/>
    <w:link w:val="4"/>
    <w:uiPriority w:val="0"/>
    <w:rPr>
      <w:rFonts w:ascii="Times New Roman" w:hAnsi="Times New Roman" w:eastAsia="黑体" w:cs="Times New Roman"/>
      <w:b/>
      <w:bCs/>
      <w:sz w:val="32"/>
      <w:szCs w:val="32"/>
      <w:lang w:val="en-US" w:eastAsia="zh-CN" w:bidi="ar-SA"/>
    </w:rPr>
  </w:style>
  <w:style w:type="character" w:customStyle="1" w:styleId="14">
    <w:name w:val="heading 3 Char"/>
    <w:basedOn w:val="10"/>
    <w:link w:val="5"/>
    <w:uiPriority w:val="0"/>
    <w:rPr>
      <w:rFonts w:ascii="Times New Roman" w:hAnsi="Times New Roman" w:eastAsia="Times New Roman" w:cs="Times New Roman"/>
      <w:b/>
      <w:bCs/>
      <w:sz w:val="32"/>
      <w:szCs w:val="32"/>
      <w:lang w:val="en-US" w:eastAsia="zh-CN" w:bidi="ar-SA"/>
    </w:rPr>
  </w:style>
  <w:style w:type="paragraph" w:customStyle="1" w:styleId="15">
    <w:name w:val="Table Text"/>
    <w:basedOn w:val="1"/>
    <w:qFormat/>
    <w:uiPriority w:val="0"/>
    <w:rPr>
      <w:rFonts w:ascii="仿宋" w:hAnsi="仿宋" w:eastAsia="仿宋" w:cs="仿宋"/>
      <w:sz w:val="24"/>
      <w:szCs w:val="24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ustomData xmlns="http://www.yozosoft.com.cn/officeDocument/2016/customData">
  <customProps>
    <docPr revisions="3 0 5 0 0 0 1 0 0 0 3678 0 1 1 1 1"/>
    <sectPr/>
    <sectPr/>
    <sectPr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C97F15-EC9A-4C20-86C3-697C662FA8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2317</Words>
  <Characters>2493</Characters>
  <Lines>0</Lines>
  <Paragraphs>67</Paragraphs>
  <TotalTime>344</TotalTime>
  <ScaleCrop>false</ScaleCrop>
  <LinksUpToDate>false</LinksUpToDate>
  <CharactersWithSpaces>2526</CharactersWithSpaces>
  <Application>WPS Office_12.1.0.26936_F1E327BC-269C-435d-A152-05C5408002CA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2024-12-18T01:33:00Z</dcterms:created>
  <dc:creator>昌美慧(核稿)</dc:creator>
  <cp:lastModifiedBy>张宇</cp:lastModifiedBy>
  <cp:lastPrinted>2026-07-29T22:36:00Z</cp:lastPrinted>
  <dcterms:modified xsi:type="dcterms:W3CDTF">2026-08-10T04:48:32Z</dcterms:modified>
  <dc:title>黑龙江省市场监督管理局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D1AFF7DC9B5B4CF4B6591128A723382A_13</vt:lpwstr>
  </property>
  <property fmtid="{D5CDD505-2E9C-101B-9397-08002B2CF9AE}" pid="4" name="KSOTemplateDocerSaveRecord">
    <vt:lpwstr>eyJoZGlkIjoiM2UwYjE2ZjQzOWY2NDg0ODRmYzI0MjNiM2IzYTc2OTYiLCJ1c2VySWQiOiI0NzE4Mzc1MTkifQ==</vt:lpwstr>
  </property>
</Properties>
</file>